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4EF" w:rsidRPr="000539C2" w:rsidRDefault="002E3724" w:rsidP="00DE34EF">
      <w:pPr>
        <w:jc w:val="center"/>
      </w:pPr>
      <w:r>
        <w:rPr>
          <w:noProof/>
        </w:rPr>
        <w:drawing>
          <wp:inline distT="0" distB="0" distL="0" distR="0">
            <wp:extent cx="5940425" cy="8890603"/>
            <wp:effectExtent l="19050" t="0" r="3175" b="0"/>
            <wp:docPr id="3" name="Рисунок 1" descr="F:\img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26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4EF" w:rsidRDefault="00DE34EF" w:rsidP="00DE34EF">
      <w:pPr>
        <w:jc w:val="center"/>
        <w:rPr>
          <w:b/>
          <w:sz w:val="28"/>
          <w:szCs w:val="28"/>
        </w:rPr>
      </w:pPr>
    </w:p>
    <w:p w:rsidR="00397EF8" w:rsidRPr="006D1543" w:rsidRDefault="00397EF8" w:rsidP="00093ECF">
      <w:pPr>
        <w:pStyle w:val="af2"/>
        <w:pBdr>
          <w:bottom w:val="single" w:sz="4" w:space="1" w:color="auto"/>
        </w:pBdr>
        <w:jc w:val="left"/>
        <w:rPr>
          <w:rFonts w:ascii="Times New Roman" w:hAnsi="Times New Roman"/>
          <w:sz w:val="24"/>
          <w:szCs w:val="24"/>
        </w:rPr>
        <w:sectPr w:rsidR="00397EF8" w:rsidRPr="006D1543" w:rsidSect="00D5175D">
          <w:headerReference w:type="default" r:id="rId9"/>
          <w:pgSz w:w="11906" w:h="16838"/>
          <w:pgMar w:top="993" w:right="850" w:bottom="1438" w:left="1701" w:header="708" w:footer="708" w:gutter="0"/>
          <w:cols w:space="708"/>
          <w:docGrid w:linePitch="360"/>
        </w:sectPr>
      </w:pPr>
    </w:p>
    <w:p w:rsidR="00397EF8" w:rsidRPr="006D1543" w:rsidRDefault="00397EF8" w:rsidP="002E3724">
      <w:pPr>
        <w:pStyle w:val="12"/>
        <w:jc w:val="center"/>
        <w:rPr>
          <w:rFonts w:ascii="Times New Roman" w:hAnsi="Times New Roman"/>
          <w:sz w:val="24"/>
          <w:szCs w:val="24"/>
        </w:rPr>
      </w:pPr>
      <w:bookmarkStart w:id="0" w:name="_Toc108255236"/>
      <w:bookmarkStart w:id="1" w:name="_Toc348646849"/>
      <w:r w:rsidRPr="006D1543">
        <w:rPr>
          <w:rFonts w:ascii="Times New Roman" w:hAnsi="Times New Roman"/>
          <w:sz w:val="24"/>
          <w:szCs w:val="24"/>
        </w:rPr>
        <w:lastRenderedPageBreak/>
        <w:t>Пояснительная записка</w:t>
      </w:r>
      <w:bookmarkEnd w:id="0"/>
      <w:bookmarkEnd w:id="1"/>
    </w:p>
    <w:p w:rsidR="00374ADA" w:rsidRDefault="00397EF8" w:rsidP="00CE2A60">
      <w:pPr>
        <w:pStyle w:val="af6"/>
        <w:ind w:firstLine="567"/>
      </w:pPr>
      <w:r w:rsidRPr="006D1543">
        <w:t xml:space="preserve">Мы живем в </w:t>
      </w:r>
      <w:r w:rsidRPr="006D1543">
        <w:rPr>
          <w:lang w:val="en-US"/>
        </w:rPr>
        <w:t>XXI</w:t>
      </w:r>
      <w:r w:rsidRPr="006D1543">
        <w:t xml:space="preserve"> веке – веке Человека, техники и высоких технологий.</w:t>
      </w:r>
      <w:r w:rsidR="00FC7B7C">
        <w:t xml:space="preserve"> </w:t>
      </w:r>
      <w:r w:rsidRPr="006D1543">
        <w:t xml:space="preserve">На протяжении краткого, по меркам истории, </w:t>
      </w:r>
      <w:r w:rsidR="00355A8D">
        <w:t xml:space="preserve">еще </w:t>
      </w:r>
      <w:r w:rsidRPr="006D1543">
        <w:rPr>
          <w:lang w:val="en-US"/>
        </w:rPr>
        <w:t>XX</w:t>
      </w:r>
      <w:r w:rsidRPr="006D1543">
        <w:t xml:space="preserve"> столетия стало обыденным и привычным то, что еще в начале века казалось мечтой, плодом безудержной фантазии Герберта Уэллса, </w:t>
      </w:r>
      <w:proofErr w:type="spellStart"/>
      <w:r w:rsidRPr="006D1543">
        <w:t>Жюля</w:t>
      </w:r>
      <w:proofErr w:type="spellEnd"/>
      <w:r w:rsidRPr="006D1543">
        <w:t xml:space="preserve"> </w:t>
      </w:r>
      <w:proofErr w:type="gramStart"/>
      <w:r w:rsidRPr="006D1543">
        <w:t>Верна</w:t>
      </w:r>
      <w:proofErr w:type="gramEnd"/>
      <w:r w:rsidRPr="006D1543">
        <w:t xml:space="preserve"> и Алексея Толстого. Эти достижения техники мы видим, ими пользуемся</w:t>
      </w:r>
      <w:r w:rsidR="00355A8D">
        <w:t xml:space="preserve"> и в настоящее время.</w:t>
      </w:r>
      <w:r w:rsidRPr="006D1543">
        <w:t xml:space="preserve"> Они облегчают наш быт. В то же время, чем выше достижения науки и техники, тем больше появляется идей и предложений о дальнейшем их развитии и возможностей для осуществления этих целей.  Это зависит от знаний, инициативы, творческих начал, энергии людей и в немалой степени молодежи. Не секрет, что в последние десятилетия в нашей стране снизились темпы роста промышленности, и значит, молодому поколению нужно будет приложить все свои силы для новых успехов в развитии современной техники. Для того чтобы достичь этого взрослые должны помочь детям, еще в младшем</w:t>
      </w:r>
      <w:r w:rsidR="00696A61">
        <w:t xml:space="preserve"> школьном</w:t>
      </w:r>
      <w:r w:rsidRPr="006D1543">
        <w:t xml:space="preserve"> возрасте, найти себя в этом огромном мире техники, ощутить себя нужными и </w:t>
      </w:r>
      <w:proofErr w:type="spellStart"/>
      <w:r w:rsidRPr="006D1543">
        <w:t>самодостаточными</w:t>
      </w:r>
      <w:proofErr w:type="spellEnd"/>
      <w:r w:rsidRPr="006D1543">
        <w:t xml:space="preserve"> в будущей жизни.</w:t>
      </w:r>
      <w:r w:rsidR="00695350" w:rsidRPr="006D1543">
        <w:t xml:space="preserve"> Программа «Сам себе конструктор» создана для этог</w:t>
      </w:r>
      <w:r w:rsidR="00FC7B7C">
        <w:t xml:space="preserve">о </w:t>
      </w:r>
      <w:r w:rsidR="00695350" w:rsidRPr="006D1543">
        <w:t xml:space="preserve">и имеет </w:t>
      </w:r>
      <w:r w:rsidR="00695350" w:rsidRPr="006D1543">
        <w:rPr>
          <w:b/>
        </w:rPr>
        <w:t>техническую направленность</w:t>
      </w:r>
      <w:r w:rsidR="00FC7B7C">
        <w:rPr>
          <w:b/>
        </w:rPr>
        <w:t xml:space="preserve"> </w:t>
      </w:r>
      <w:r w:rsidR="00695350" w:rsidRPr="006D1543">
        <w:rPr>
          <w:b/>
        </w:rPr>
        <w:t>с базовым уровнем освоения.</w:t>
      </w:r>
      <w:r w:rsidR="00FC7B7C">
        <w:rPr>
          <w:b/>
        </w:rPr>
        <w:t xml:space="preserve"> </w:t>
      </w:r>
      <w:r w:rsidR="00374ADA">
        <w:t>В программе создаются условия для личностного самоопределения и самореализации учащихся, а также прогнозируется процесс социализации и адаптации к жизни в обществе. Программой предусмотрены выявление и поддержка талантливых детей, а также развитее у учащихся мотивации и интереса к творческой деятельности. Результативность программы предусматривает освоение учащимися прогнозируемых результатов программы; презентацию результатов на уровне района, города; участие учащихся в районных и городских мероприятиях, а также наличие призёров и победителей в районных, городских и всероссийских конкурсных мероприятиях.</w:t>
      </w:r>
    </w:p>
    <w:p w:rsidR="00374ADA" w:rsidRDefault="00397EF8" w:rsidP="00F723FE">
      <w:pPr>
        <w:pStyle w:val="af6"/>
      </w:pPr>
      <w:r w:rsidRPr="006D1543">
        <w:rPr>
          <w:b/>
        </w:rPr>
        <w:t>Актуальность</w:t>
      </w:r>
      <w:r w:rsidRPr="006D1543">
        <w:t xml:space="preserve"> данной образовательной программы состоит в том, что она позволит ребенку сначала через создание игрушек и моделей познать окружающий мир техники, почувствовать себя в роли конструктора, изобретателя и может побудить его к сознательному выбору профессии.</w:t>
      </w:r>
      <w:r w:rsidR="00FC7B7C">
        <w:t xml:space="preserve"> </w:t>
      </w:r>
      <w:r w:rsidR="00F723FE" w:rsidRPr="006D1543">
        <w:rPr>
          <w:b/>
        </w:rPr>
        <w:t>Это актуально</w:t>
      </w:r>
      <w:r w:rsidR="00355A8D">
        <w:rPr>
          <w:b/>
        </w:rPr>
        <w:t xml:space="preserve">, </w:t>
      </w:r>
      <w:r w:rsidR="00F723FE" w:rsidRPr="006D1543">
        <w:t>так как на современном этапе</w:t>
      </w:r>
      <w:r w:rsidR="000864A4" w:rsidRPr="006D1543">
        <w:t xml:space="preserve"> развития новой техники</w:t>
      </w:r>
      <w:r w:rsidR="00F723FE" w:rsidRPr="006D1543">
        <w:t xml:space="preserve"> </w:t>
      </w:r>
      <w:proofErr w:type="spellStart"/>
      <w:r w:rsidR="00F723FE" w:rsidRPr="006D1543">
        <w:t>востребованность</w:t>
      </w:r>
      <w:proofErr w:type="spellEnd"/>
      <w:r w:rsidR="00F723FE" w:rsidRPr="006D1543">
        <w:t xml:space="preserve"> технических направлений</w:t>
      </w:r>
      <w:r w:rsidR="00355A8D">
        <w:t xml:space="preserve"> деятельности </w:t>
      </w:r>
      <w:r w:rsidR="00F723FE" w:rsidRPr="006D1543">
        <w:t xml:space="preserve">и инженерных кадров </w:t>
      </w:r>
      <w:r w:rsidR="000864A4" w:rsidRPr="006D1543">
        <w:t xml:space="preserve">в стране очень </w:t>
      </w:r>
      <w:proofErr w:type="gramStart"/>
      <w:r w:rsidR="000864A4" w:rsidRPr="006D1543">
        <w:t>высока</w:t>
      </w:r>
      <w:proofErr w:type="gramEnd"/>
      <w:r w:rsidR="000864A4" w:rsidRPr="006D1543">
        <w:t xml:space="preserve">. </w:t>
      </w:r>
    </w:p>
    <w:p w:rsidR="00574328" w:rsidRDefault="00574328" w:rsidP="00574328">
      <w:pPr>
        <w:pStyle w:val="af6"/>
        <w:rPr>
          <w:b/>
        </w:rPr>
      </w:pPr>
      <w:r w:rsidRPr="00574328">
        <w:rPr>
          <w:b/>
        </w:rPr>
        <w:t>Отличительные особенности</w:t>
      </w:r>
    </w:p>
    <w:p w:rsidR="00615FF6" w:rsidRPr="00615FF6" w:rsidRDefault="00615FF6" w:rsidP="00615FF6">
      <w:pPr>
        <w:pStyle w:val="af6"/>
      </w:pPr>
      <w:r>
        <w:t>С</w:t>
      </w:r>
      <w:r w:rsidR="00574328" w:rsidRPr="006D1543">
        <w:t xml:space="preserve">оздание организационно-педагогических условий для постепенного вхождения ребенка в мир технико-технологической культуры, самореализации </w:t>
      </w:r>
      <w:r w:rsidR="00574328">
        <w:t xml:space="preserve">учащихся </w:t>
      </w:r>
      <w:r w:rsidR="00574328" w:rsidRPr="006D1543">
        <w:t>через приобщение к техническому творчеству. Освоение программы поможет</w:t>
      </w:r>
      <w:r w:rsidR="00574328">
        <w:t xml:space="preserve"> детям </w:t>
      </w:r>
      <w:r w:rsidR="00574328" w:rsidRPr="006D1543">
        <w:t xml:space="preserve">понять, кем они в будущем хотят и могут стать: пользователем технических достижений, мастером, </w:t>
      </w:r>
      <w:r w:rsidR="00574328" w:rsidRPr="006D1543">
        <w:lastRenderedPageBreak/>
        <w:t>умеющем создавать нужные для себя и других людей вещи или творцом, конструктором, генератором идей. Именно в этом и состоит педагогическая целесообразность программы.</w:t>
      </w:r>
      <w:r w:rsidRPr="00615FF6">
        <w:t xml:space="preserve"> Учащиеся </w:t>
      </w:r>
      <w:r w:rsidR="007A677B">
        <w:t xml:space="preserve">младшего школьного возраста </w:t>
      </w:r>
      <w:r w:rsidRPr="00615FF6">
        <w:t xml:space="preserve">характеризуются слаборазвитой мускулатурой, подвижностью, неусидчивостью, быстрой утомляемостью, непроизвольностью и неустойчивостью внимания, естественным любопытством и любознательностью, поэтому на занятиях разрешена свободная непринужденная форма общения и передвижения по кабинету (с условием выполнения правил техники безопасности). </w:t>
      </w:r>
    </w:p>
    <w:p w:rsidR="00574328" w:rsidRPr="006D1543" w:rsidRDefault="00574328" w:rsidP="00574328">
      <w:pPr>
        <w:pStyle w:val="af6"/>
      </w:pPr>
      <w:r w:rsidRPr="00574328">
        <w:rPr>
          <w:b/>
        </w:rPr>
        <w:t>Новизна</w:t>
      </w:r>
      <w:r w:rsidR="00FC7B7C">
        <w:rPr>
          <w:b/>
        </w:rPr>
        <w:t xml:space="preserve"> </w:t>
      </w:r>
      <w:r w:rsidRPr="006D1543">
        <w:t xml:space="preserve">программы заключается в использовании электронных образовательных ресурсов, передовых педагогических технологий: </w:t>
      </w:r>
      <w:proofErr w:type="spellStart"/>
      <w:r w:rsidRPr="006D1543">
        <w:t>здоровьесберегающих</w:t>
      </w:r>
      <w:proofErr w:type="spellEnd"/>
      <w:r w:rsidRPr="006D1543">
        <w:t xml:space="preserve">, игровых, проблемного обучения, проектной деятельности. </w:t>
      </w:r>
    </w:p>
    <w:p w:rsidR="00374ADA" w:rsidRDefault="00374ADA" w:rsidP="00256BCF">
      <w:pPr>
        <w:shd w:val="clear" w:color="auto" w:fill="FFFFFF"/>
        <w:spacing w:line="360" w:lineRule="auto"/>
        <w:jc w:val="both"/>
        <w:rPr>
          <w:b/>
        </w:rPr>
      </w:pPr>
      <w:r>
        <w:rPr>
          <w:b/>
        </w:rPr>
        <w:t>Адресат программы</w:t>
      </w:r>
    </w:p>
    <w:p w:rsidR="00F723FE" w:rsidRPr="006D1543" w:rsidRDefault="007141A0" w:rsidP="00F723FE">
      <w:pPr>
        <w:pStyle w:val="af6"/>
      </w:pPr>
      <w:r w:rsidRPr="006D1543">
        <w:t xml:space="preserve">Программа предназначена для учащихся 7-10 лет (основной состав </w:t>
      </w:r>
      <w:proofErr w:type="gramStart"/>
      <w:r w:rsidRPr="006D1543">
        <w:t>–м</w:t>
      </w:r>
      <w:proofErr w:type="gramEnd"/>
      <w:r w:rsidRPr="006D1543">
        <w:t>альчики).</w:t>
      </w:r>
    </w:p>
    <w:p w:rsidR="00397EF8" w:rsidRPr="006D1543" w:rsidRDefault="00397EF8" w:rsidP="00753406">
      <w:pPr>
        <w:pStyle w:val="af6"/>
      </w:pPr>
      <w:proofErr w:type="gramStart"/>
      <w:r w:rsidRPr="006D1543">
        <w:t>Поставить технический мир на службу человека</w:t>
      </w:r>
      <w:proofErr w:type="gramEnd"/>
      <w:r w:rsidRPr="006D1543">
        <w:t xml:space="preserve"> сможет лишь тот, кто поймет главные законы этого мира, научится управлять ими конструировать и творить.</w:t>
      </w:r>
    </w:p>
    <w:p w:rsidR="00F616A8" w:rsidRDefault="00F15336" w:rsidP="00F15336">
      <w:pPr>
        <w:pStyle w:val="af6"/>
      </w:pPr>
      <w:proofErr w:type="gramStart"/>
      <w:r>
        <w:t>С</w:t>
      </w:r>
      <w:r w:rsidR="00397EF8" w:rsidRPr="006D1543">
        <w:t>огласно</w:t>
      </w:r>
      <w:proofErr w:type="gramEnd"/>
      <w:r w:rsidR="00397EF8" w:rsidRPr="006D1543">
        <w:t xml:space="preserve"> толкового словаря С.И. Ожегова и Н.Ю. </w:t>
      </w:r>
      <w:proofErr w:type="spellStart"/>
      <w:r w:rsidR="00397EF8" w:rsidRPr="006D1543">
        <w:t>Швецова</w:t>
      </w:r>
      <w:proofErr w:type="spellEnd"/>
      <w:r w:rsidR="00397EF8" w:rsidRPr="006D1543">
        <w:t>: «Конструктор – специалист, который создает конструкцию какого-либо сооружения, механизма и т.д., т.е. конструирует – создает что-нибудь»</w:t>
      </w:r>
      <w:proofErr w:type="gramStart"/>
      <w:r w:rsidR="00397EF8" w:rsidRPr="006D1543">
        <w:t>.Н</w:t>
      </w:r>
      <w:proofErr w:type="gramEnd"/>
      <w:r w:rsidR="00397EF8" w:rsidRPr="006D1543">
        <w:t xml:space="preserve">азвание программы «Сам себе конструктор» отражает ее </w:t>
      </w:r>
      <w:proofErr w:type="spellStart"/>
      <w:r w:rsidR="00397EF8" w:rsidRPr="00F616A8">
        <w:t>цел</w:t>
      </w:r>
      <w:r w:rsidR="00F616A8" w:rsidRPr="00F616A8">
        <w:t>еполагание</w:t>
      </w:r>
      <w:proofErr w:type="spellEnd"/>
      <w:r w:rsidR="00F616A8">
        <w:t xml:space="preserve">. </w:t>
      </w:r>
    </w:p>
    <w:p w:rsidR="00DD0156" w:rsidRDefault="00DD0156" w:rsidP="00F15336">
      <w:pPr>
        <w:pStyle w:val="af6"/>
        <w:rPr>
          <w:b/>
        </w:rPr>
      </w:pPr>
      <w:r>
        <w:rPr>
          <w:b/>
        </w:rPr>
        <w:t>Объём и срок реализации программы</w:t>
      </w:r>
    </w:p>
    <w:p w:rsidR="00DD0156" w:rsidRPr="00DD0156" w:rsidRDefault="00DD0156" w:rsidP="00F15336">
      <w:pPr>
        <w:pStyle w:val="af6"/>
      </w:pPr>
      <w:r>
        <w:t>Данная программа рассчитана на 3 года обучения в объёме 576 учебных часов, который определяется базовым уровнем её усвоения.</w:t>
      </w:r>
    </w:p>
    <w:p w:rsidR="00574328" w:rsidRDefault="00F616A8" w:rsidP="00574328">
      <w:pPr>
        <w:spacing w:line="360" w:lineRule="auto"/>
        <w:jc w:val="both"/>
        <w:rPr>
          <w:color w:val="000000"/>
        </w:rPr>
      </w:pPr>
      <w:r w:rsidRPr="00F616A8">
        <w:rPr>
          <w:b/>
        </w:rPr>
        <w:t>Цель</w:t>
      </w:r>
      <w:r>
        <w:rPr>
          <w:color w:val="000000"/>
        </w:rPr>
        <w:t xml:space="preserve"> –</w:t>
      </w:r>
      <w:r w:rsidR="00574328">
        <w:rPr>
          <w:color w:val="000000"/>
        </w:rPr>
        <w:t xml:space="preserve"> расширени</w:t>
      </w:r>
      <w:r w:rsidR="00346307">
        <w:rPr>
          <w:color w:val="000000"/>
        </w:rPr>
        <w:t>е</w:t>
      </w:r>
      <w:r w:rsidR="00574328">
        <w:rPr>
          <w:color w:val="000000"/>
        </w:rPr>
        <w:t xml:space="preserve"> политехническо</w:t>
      </w:r>
      <w:r w:rsidR="00346307">
        <w:rPr>
          <w:color w:val="000000"/>
        </w:rPr>
        <w:t>го</w:t>
      </w:r>
      <w:r w:rsidR="00574328">
        <w:rPr>
          <w:color w:val="000000"/>
        </w:rPr>
        <w:t xml:space="preserve"> кругозор</w:t>
      </w:r>
      <w:r w:rsidR="00EF0DCD">
        <w:rPr>
          <w:color w:val="000000"/>
        </w:rPr>
        <w:t>а</w:t>
      </w:r>
      <w:r w:rsidR="00574328">
        <w:rPr>
          <w:color w:val="000000"/>
        </w:rPr>
        <w:t>, формировани</w:t>
      </w:r>
      <w:r w:rsidR="00346307">
        <w:rPr>
          <w:color w:val="000000"/>
        </w:rPr>
        <w:t>е</w:t>
      </w:r>
      <w:r w:rsidR="00574328">
        <w:rPr>
          <w:color w:val="000000"/>
        </w:rPr>
        <w:t xml:space="preserve"> инженерно</w:t>
      </w:r>
      <w:r w:rsidR="00EF0DCD">
        <w:rPr>
          <w:color w:val="000000"/>
        </w:rPr>
        <w:t>го</w:t>
      </w:r>
      <w:r w:rsidR="00574328">
        <w:rPr>
          <w:color w:val="000000"/>
        </w:rPr>
        <w:t xml:space="preserve"> мышлени</w:t>
      </w:r>
      <w:r w:rsidR="00346307">
        <w:rPr>
          <w:color w:val="000000"/>
        </w:rPr>
        <w:t>я</w:t>
      </w:r>
      <w:r w:rsidR="00EF0DCD">
        <w:rPr>
          <w:color w:val="000000"/>
        </w:rPr>
        <w:t xml:space="preserve"> и изобретательских способностей</w:t>
      </w:r>
      <w:r w:rsidR="009137AF">
        <w:rPr>
          <w:color w:val="000000"/>
        </w:rPr>
        <w:t>,</w:t>
      </w:r>
      <w:r w:rsidR="00FC7B7C">
        <w:rPr>
          <w:color w:val="000000"/>
        </w:rPr>
        <w:t xml:space="preserve"> </w:t>
      </w:r>
      <w:r w:rsidR="00346307">
        <w:rPr>
          <w:color w:val="000000"/>
        </w:rPr>
        <w:t>техническо</w:t>
      </w:r>
      <w:r w:rsidR="009137AF">
        <w:rPr>
          <w:color w:val="000000"/>
        </w:rPr>
        <w:t>е</w:t>
      </w:r>
      <w:r w:rsidR="00346307">
        <w:rPr>
          <w:color w:val="000000"/>
        </w:rPr>
        <w:t xml:space="preserve"> образовани</w:t>
      </w:r>
      <w:r w:rsidR="009137AF">
        <w:rPr>
          <w:color w:val="000000"/>
        </w:rPr>
        <w:t>е</w:t>
      </w:r>
      <w:r w:rsidR="00346307">
        <w:rPr>
          <w:color w:val="000000"/>
        </w:rPr>
        <w:t xml:space="preserve"> учащихся</w:t>
      </w:r>
      <w:r w:rsidR="00171B23">
        <w:rPr>
          <w:color w:val="000000"/>
        </w:rPr>
        <w:t>.</w:t>
      </w:r>
    </w:p>
    <w:p w:rsidR="00397EF8" w:rsidRPr="006D1543" w:rsidRDefault="00397EF8" w:rsidP="00753406">
      <w:pPr>
        <w:pStyle w:val="af6"/>
      </w:pPr>
      <w:r w:rsidRPr="006D1543">
        <w:t xml:space="preserve">В ходе реализации программы </w:t>
      </w:r>
      <w:r w:rsidR="00171B23">
        <w:t>комплексно</w:t>
      </w:r>
      <w:r w:rsidRPr="006D1543">
        <w:t xml:space="preserve"> решаются следующие педагогические </w:t>
      </w:r>
      <w:r w:rsidRPr="006D1543">
        <w:rPr>
          <w:b/>
        </w:rPr>
        <w:t>задачи</w:t>
      </w:r>
      <w:r w:rsidRPr="006D1543">
        <w:t>:</w:t>
      </w:r>
    </w:p>
    <w:p w:rsidR="00397EF8" w:rsidRPr="00FC7B7C" w:rsidRDefault="00397EF8" w:rsidP="00171B23">
      <w:pPr>
        <w:pStyle w:val="1"/>
        <w:keepNext/>
        <w:numPr>
          <w:ilvl w:val="0"/>
          <w:numId w:val="0"/>
        </w:numPr>
        <w:tabs>
          <w:tab w:val="num" w:pos="360"/>
        </w:tabs>
        <w:rPr>
          <w:i/>
        </w:rPr>
      </w:pPr>
      <w:r w:rsidRPr="00FC7B7C">
        <w:rPr>
          <w:i/>
        </w:rPr>
        <w:t>Об</w:t>
      </w:r>
      <w:r w:rsidR="007141A0" w:rsidRPr="00FC7B7C">
        <w:rPr>
          <w:i/>
        </w:rPr>
        <w:t>учающие</w:t>
      </w:r>
      <w:r w:rsidRPr="00FC7B7C">
        <w:rPr>
          <w:i/>
        </w:rPr>
        <w:t>:</w:t>
      </w:r>
    </w:p>
    <w:p w:rsidR="00397EF8" w:rsidRPr="006D1543" w:rsidRDefault="00E41C0F" w:rsidP="00D1280C">
      <w:pPr>
        <w:pStyle w:val="2"/>
        <w:ind w:hanging="502"/>
      </w:pPr>
      <w:r>
        <w:t>расширить и дополнить знания и умения</w:t>
      </w:r>
      <w:r w:rsidR="00397EF8" w:rsidRPr="006D1543">
        <w:t xml:space="preserve"> учащихся, получаемых на уроках «Технологии» в общеобразовательной школе;</w:t>
      </w:r>
    </w:p>
    <w:p w:rsidR="00397EF8" w:rsidRPr="006D1543" w:rsidRDefault="00397EF8" w:rsidP="00D1280C">
      <w:pPr>
        <w:pStyle w:val="2"/>
        <w:ind w:hanging="502"/>
      </w:pPr>
      <w:r w:rsidRPr="006D1543">
        <w:t>пропедевтика знаний по математике, физике, элементам черчения при решении конструкторских задач;</w:t>
      </w:r>
    </w:p>
    <w:p w:rsidR="00397EF8" w:rsidRDefault="0052272C" w:rsidP="00D1280C">
      <w:pPr>
        <w:pStyle w:val="2"/>
        <w:ind w:hanging="502"/>
      </w:pPr>
      <w:r>
        <w:t>познакомить</w:t>
      </w:r>
      <w:r w:rsidR="00397EF8" w:rsidRPr="006D1543">
        <w:t xml:space="preserve"> учащихся с процессом и логикой технологического конструирования</w:t>
      </w:r>
      <w:r w:rsidR="00446BD7">
        <w:t>,</w:t>
      </w:r>
      <w:r w:rsidR="00171B23">
        <w:t xml:space="preserve"> создания собственных проектов, моделей</w:t>
      </w:r>
      <w:r>
        <w:t>;</w:t>
      </w:r>
    </w:p>
    <w:p w:rsidR="0094217B" w:rsidRDefault="0094217B" w:rsidP="0094217B">
      <w:pPr>
        <w:pStyle w:val="2"/>
      </w:pPr>
      <w:r>
        <w:t>с</w:t>
      </w:r>
      <w:r w:rsidRPr="006D1543">
        <w:t>формир</w:t>
      </w:r>
      <w:r>
        <w:t xml:space="preserve">овать </w:t>
      </w:r>
      <w:r w:rsidRPr="00C1558D">
        <w:rPr>
          <w:i/>
        </w:rPr>
        <w:t>учебно-познавательные компетенции</w:t>
      </w:r>
      <w:r>
        <w:t xml:space="preserve">: способность к самостоятельной познавательной и </w:t>
      </w:r>
      <w:proofErr w:type="spellStart"/>
      <w:r>
        <w:t>общеучебной</w:t>
      </w:r>
      <w:proofErr w:type="spellEnd"/>
      <w:r>
        <w:t xml:space="preserve"> деятельности; способность к планированию, генерации идей, анализу, рефлексии; способность к овладению </w:t>
      </w:r>
      <w:proofErr w:type="spellStart"/>
      <w:r>
        <w:lastRenderedPageBreak/>
        <w:t>креативными</w:t>
      </w:r>
      <w:proofErr w:type="spellEnd"/>
      <w:r>
        <w:t xml:space="preserve"> навыками продуктивной деятельности: добыванием знаний непосредственно из реальности, владением приёмами действий в нестандартных ситуациях, эвристическими методами решения проблем.</w:t>
      </w:r>
    </w:p>
    <w:p w:rsidR="00397EF8" w:rsidRPr="00FC7B7C" w:rsidRDefault="00397EF8" w:rsidP="00753406">
      <w:pPr>
        <w:pStyle w:val="1"/>
        <w:numPr>
          <w:ilvl w:val="0"/>
          <w:numId w:val="0"/>
        </w:numPr>
        <w:tabs>
          <w:tab w:val="num" w:pos="360"/>
        </w:tabs>
        <w:ind w:left="360" w:hanging="360"/>
        <w:rPr>
          <w:i/>
        </w:rPr>
      </w:pPr>
      <w:r w:rsidRPr="00FC7B7C">
        <w:rPr>
          <w:i/>
        </w:rPr>
        <w:t>Развивающие</w:t>
      </w:r>
      <w:r w:rsidR="00171B23" w:rsidRPr="00FC7B7C">
        <w:rPr>
          <w:i/>
        </w:rPr>
        <w:t>:</w:t>
      </w:r>
    </w:p>
    <w:p w:rsidR="00397EF8" w:rsidRPr="006D1543" w:rsidRDefault="00AA03DC" w:rsidP="00753406">
      <w:pPr>
        <w:pStyle w:val="2"/>
      </w:pPr>
      <w:r>
        <w:t xml:space="preserve">развить </w:t>
      </w:r>
      <w:r w:rsidR="00171B23" w:rsidRPr="006D1543">
        <w:t>наглядно-образно</w:t>
      </w:r>
      <w:r>
        <w:t xml:space="preserve">е мышление: </w:t>
      </w:r>
      <w:r w:rsidR="00171B23" w:rsidRPr="006D1543">
        <w:t>элемент</w:t>
      </w:r>
      <w:r>
        <w:t>ы</w:t>
      </w:r>
      <w:r w:rsidR="00171B23" w:rsidRPr="006D1543">
        <w:t xml:space="preserve"> логического и</w:t>
      </w:r>
      <w:r w:rsidR="00171B23">
        <w:t xml:space="preserve"> абстрактного мышления учащихся </w:t>
      </w:r>
      <w:r w:rsidR="00397EF8" w:rsidRPr="006D1543">
        <w:t xml:space="preserve">на основе развития предметно-действенного </w:t>
      </w:r>
      <w:r>
        <w:t>восприятия</w:t>
      </w:r>
      <w:r w:rsidR="006E6B57">
        <w:t>;</w:t>
      </w:r>
    </w:p>
    <w:p w:rsidR="006E6B57" w:rsidRDefault="00AA03DC" w:rsidP="00753406">
      <w:pPr>
        <w:pStyle w:val="2"/>
      </w:pPr>
      <w:r>
        <w:t xml:space="preserve">развить </w:t>
      </w:r>
      <w:r w:rsidR="006E6B57" w:rsidRPr="006D1543">
        <w:t>психи</w:t>
      </w:r>
      <w:r w:rsidR="006E6B57">
        <w:t>чески</w:t>
      </w:r>
      <w:r>
        <w:t>е</w:t>
      </w:r>
      <w:r w:rsidR="006E6B57">
        <w:t xml:space="preserve"> познавательны</w:t>
      </w:r>
      <w:r>
        <w:t>е</w:t>
      </w:r>
      <w:r w:rsidR="006E6B57">
        <w:t xml:space="preserve"> процесс</w:t>
      </w:r>
      <w:r>
        <w:t>ы</w:t>
      </w:r>
      <w:r w:rsidR="006E6B57">
        <w:t xml:space="preserve">: </w:t>
      </w:r>
      <w:r w:rsidR="00397EF8" w:rsidRPr="006D1543">
        <w:t>восприяти</w:t>
      </w:r>
      <w:r>
        <w:t>е</w:t>
      </w:r>
      <w:r w:rsidR="00397EF8" w:rsidRPr="006D1543">
        <w:t>, воображени</w:t>
      </w:r>
      <w:r>
        <w:t>е</w:t>
      </w:r>
      <w:r w:rsidR="00397EF8" w:rsidRPr="006D1543">
        <w:t>, памят</w:t>
      </w:r>
      <w:r>
        <w:t>ь</w:t>
      </w:r>
      <w:r w:rsidR="00397EF8" w:rsidRPr="006D1543">
        <w:t>, внимани</w:t>
      </w:r>
      <w:r>
        <w:t>е</w:t>
      </w:r>
      <w:r w:rsidR="006E6B57">
        <w:t>;</w:t>
      </w:r>
    </w:p>
    <w:p w:rsidR="00397EF8" w:rsidRDefault="00AA03DC" w:rsidP="00753406">
      <w:pPr>
        <w:pStyle w:val="2"/>
      </w:pPr>
      <w:r>
        <w:t xml:space="preserve">развить </w:t>
      </w:r>
      <w:r w:rsidR="00397EF8" w:rsidRPr="006D1543">
        <w:t>интерес и положительн</w:t>
      </w:r>
      <w:r>
        <w:t>ую</w:t>
      </w:r>
      <w:r w:rsidR="00397EF8" w:rsidRPr="006D1543">
        <w:t xml:space="preserve"> мотиваци</w:t>
      </w:r>
      <w:r>
        <w:t>ю</w:t>
      </w:r>
      <w:r w:rsidR="00397EF8" w:rsidRPr="006D1543">
        <w:t xml:space="preserve"> к заняти</w:t>
      </w:r>
      <w:r>
        <w:t>ям техническим творчеством;</w:t>
      </w:r>
    </w:p>
    <w:p w:rsidR="007B4ABF" w:rsidRPr="003421A8" w:rsidRDefault="007B4ABF" w:rsidP="007B4ABF">
      <w:pPr>
        <w:pStyle w:val="2"/>
        <w:rPr>
          <w:b/>
        </w:rPr>
      </w:pPr>
      <w:r>
        <w:t>с</w:t>
      </w:r>
      <w:r w:rsidRPr="006D1543">
        <w:t>формир</w:t>
      </w:r>
      <w:r w:rsidR="00AA03DC">
        <w:t>овать</w:t>
      </w:r>
      <w:r w:rsidR="00FC7B7C">
        <w:t xml:space="preserve"> </w:t>
      </w:r>
      <w:r w:rsidRPr="00C1558D">
        <w:rPr>
          <w:i/>
        </w:rPr>
        <w:t>ценностно-смыслов</w:t>
      </w:r>
      <w:r w:rsidR="00AA03DC" w:rsidRPr="00C1558D">
        <w:rPr>
          <w:i/>
        </w:rPr>
        <w:t>ую</w:t>
      </w:r>
      <w:r w:rsidRPr="00C1558D">
        <w:rPr>
          <w:i/>
        </w:rPr>
        <w:t xml:space="preserve"> компетенц</w:t>
      </w:r>
      <w:r w:rsidR="00AA03DC" w:rsidRPr="00C1558D">
        <w:rPr>
          <w:i/>
        </w:rPr>
        <w:t>ию</w:t>
      </w:r>
      <w:r w:rsidRPr="00AB1B93">
        <w:t>:</w:t>
      </w:r>
      <w:r>
        <w:t xml:space="preserve"> способность видеть и понимать окружающий мир, ориентироваться в нем, осознавать свою созидательную направленность, уметь принимать решения, умение самоопределяться в ситуациях учебной деятельности.</w:t>
      </w:r>
    </w:p>
    <w:p w:rsidR="00397EF8" w:rsidRPr="00FC7B7C" w:rsidRDefault="00397EF8" w:rsidP="00753406">
      <w:pPr>
        <w:pStyle w:val="1"/>
        <w:numPr>
          <w:ilvl w:val="0"/>
          <w:numId w:val="0"/>
        </w:numPr>
        <w:tabs>
          <w:tab w:val="num" w:pos="360"/>
        </w:tabs>
        <w:ind w:left="360" w:hanging="360"/>
        <w:rPr>
          <w:i/>
        </w:rPr>
      </w:pPr>
      <w:r w:rsidRPr="00FC7B7C">
        <w:rPr>
          <w:i/>
        </w:rPr>
        <w:t>Воспитательные:</w:t>
      </w:r>
    </w:p>
    <w:p w:rsidR="00397EF8" w:rsidRPr="006D1543" w:rsidRDefault="00397EF8" w:rsidP="00753406">
      <w:pPr>
        <w:pStyle w:val="2"/>
      </w:pPr>
      <w:r w:rsidRPr="006D1543">
        <w:t>социализ</w:t>
      </w:r>
      <w:r w:rsidR="00AA03DC">
        <w:t>ировать</w:t>
      </w:r>
      <w:r w:rsidRPr="006D1543">
        <w:t xml:space="preserve"> учащихся через </w:t>
      </w:r>
      <w:r w:rsidR="00AA03DC">
        <w:t>технико-</w:t>
      </w:r>
      <w:r w:rsidRPr="006D1543">
        <w:t>творческую деятельность;</w:t>
      </w:r>
    </w:p>
    <w:p w:rsidR="00397EF8" w:rsidRPr="006D1543" w:rsidRDefault="00AA03DC" w:rsidP="00753406">
      <w:pPr>
        <w:pStyle w:val="2"/>
      </w:pPr>
      <w:r>
        <w:t>с</w:t>
      </w:r>
      <w:r w:rsidRPr="006D1543">
        <w:t>формир</w:t>
      </w:r>
      <w:r>
        <w:t xml:space="preserve">овать </w:t>
      </w:r>
      <w:r w:rsidR="00397EF8" w:rsidRPr="006D1543">
        <w:t>индивидуальны</w:t>
      </w:r>
      <w:r>
        <w:t>е</w:t>
      </w:r>
      <w:r w:rsidR="00397EF8" w:rsidRPr="006D1543">
        <w:t xml:space="preserve"> личностны</w:t>
      </w:r>
      <w:r>
        <w:t>е</w:t>
      </w:r>
      <w:r w:rsidR="00397EF8" w:rsidRPr="006D1543">
        <w:t xml:space="preserve"> качеств</w:t>
      </w:r>
      <w:r>
        <w:t>а</w:t>
      </w:r>
      <w:r w:rsidR="00397EF8" w:rsidRPr="006D1543">
        <w:t>: инициативность, ориентаци</w:t>
      </w:r>
      <w:r>
        <w:t>ю</w:t>
      </w:r>
      <w:r w:rsidR="00397EF8" w:rsidRPr="006D1543">
        <w:t xml:space="preserve"> на успех, уверенность в себе, </w:t>
      </w:r>
      <w:proofErr w:type="spellStart"/>
      <w:r w:rsidR="00397EF8" w:rsidRPr="006D1543">
        <w:t>инновационность</w:t>
      </w:r>
      <w:proofErr w:type="spellEnd"/>
      <w:r w:rsidR="00397EF8" w:rsidRPr="006D1543">
        <w:t>;</w:t>
      </w:r>
    </w:p>
    <w:p w:rsidR="00397EF8" w:rsidRDefault="00AA03DC" w:rsidP="00753406">
      <w:pPr>
        <w:pStyle w:val="2"/>
      </w:pPr>
      <w:r>
        <w:t xml:space="preserve">сформировать </w:t>
      </w:r>
      <w:r w:rsidR="00153C82">
        <w:t xml:space="preserve">и </w:t>
      </w:r>
      <w:r>
        <w:t xml:space="preserve">развить </w:t>
      </w:r>
      <w:r w:rsidR="00153C82">
        <w:t>личностны</w:t>
      </w:r>
      <w:r>
        <w:t>е</w:t>
      </w:r>
      <w:r w:rsidR="00153C82">
        <w:t xml:space="preserve"> качеств</w:t>
      </w:r>
      <w:r>
        <w:t>а</w:t>
      </w:r>
      <w:r w:rsidR="00153C82">
        <w:t>:</w:t>
      </w:r>
      <w:r w:rsidR="00FC7B7C">
        <w:t xml:space="preserve"> </w:t>
      </w:r>
      <w:r w:rsidR="00153C82" w:rsidRPr="006D1543">
        <w:t>коммуникабельность</w:t>
      </w:r>
      <w:r w:rsidR="00153C82">
        <w:t>,</w:t>
      </w:r>
      <w:r w:rsidR="00153C82" w:rsidRPr="006D1543">
        <w:t xml:space="preserve"> ответственность, толерантность, до</w:t>
      </w:r>
      <w:r w:rsidR="00153C82">
        <w:t xml:space="preserve">брожелательность и взаимопомощь, </w:t>
      </w:r>
      <w:proofErr w:type="gramStart"/>
      <w:r w:rsidR="00397EF8" w:rsidRPr="006D1543">
        <w:t>необходимых</w:t>
      </w:r>
      <w:proofErr w:type="gramEnd"/>
      <w:r w:rsidR="00397EF8" w:rsidRPr="006D1543">
        <w:t xml:space="preserve"> при осуществлении совместной деятельн</w:t>
      </w:r>
      <w:r w:rsidR="00200D80">
        <w:t>ости и коллективного творчества;</w:t>
      </w:r>
    </w:p>
    <w:p w:rsidR="00E373E3" w:rsidRDefault="00AA03DC" w:rsidP="00E373E3">
      <w:pPr>
        <w:pStyle w:val="2"/>
      </w:pPr>
      <w:r>
        <w:t xml:space="preserve">сформировать </w:t>
      </w:r>
      <w:r w:rsidR="00E373E3" w:rsidRPr="006D1543">
        <w:t>необходим</w:t>
      </w:r>
      <w:r>
        <w:t>ую</w:t>
      </w:r>
      <w:r w:rsidR="00E373E3" w:rsidRPr="006D1543">
        <w:t xml:space="preserve"> при осуществлении совместной деятельн</w:t>
      </w:r>
      <w:r w:rsidR="00E373E3">
        <w:t xml:space="preserve">ости коллективного творчества </w:t>
      </w:r>
      <w:r w:rsidR="00E373E3" w:rsidRPr="00156369">
        <w:rPr>
          <w:i/>
        </w:rPr>
        <w:t>коммуникативн</w:t>
      </w:r>
      <w:r w:rsidRPr="00156369">
        <w:rPr>
          <w:i/>
        </w:rPr>
        <w:t>ую</w:t>
      </w:r>
      <w:r w:rsidR="00E373E3" w:rsidRPr="00156369">
        <w:rPr>
          <w:i/>
        </w:rPr>
        <w:t xml:space="preserve"> компетенци</w:t>
      </w:r>
      <w:r w:rsidRPr="00156369">
        <w:rPr>
          <w:i/>
        </w:rPr>
        <w:t>ю</w:t>
      </w:r>
      <w:r w:rsidR="00E373E3" w:rsidRPr="00AB1B93">
        <w:t>:</w:t>
      </w:r>
      <w:r w:rsidR="00E373E3" w:rsidRPr="006D1543">
        <w:t xml:space="preserve"> коммуникабельность</w:t>
      </w:r>
      <w:r w:rsidR="00E373E3">
        <w:t>,</w:t>
      </w:r>
      <w:r w:rsidR="00E373E3" w:rsidRPr="006D1543">
        <w:t xml:space="preserve"> ответственность, толерантность, до</w:t>
      </w:r>
      <w:r w:rsidR="00E373E3">
        <w:t>брожелательность и чувство взаимопомощи;</w:t>
      </w:r>
    </w:p>
    <w:p w:rsidR="00E373E3" w:rsidRPr="00284D85" w:rsidRDefault="00AA03DC" w:rsidP="00E373E3">
      <w:pPr>
        <w:pStyle w:val="2"/>
        <w:rPr>
          <w:b/>
        </w:rPr>
      </w:pPr>
      <w:r>
        <w:t xml:space="preserve">сформировать </w:t>
      </w:r>
      <w:r w:rsidR="00E373E3" w:rsidRPr="00C1558D">
        <w:rPr>
          <w:i/>
        </w:rPr>
        <w:t>общекультурн</w:t>
      </w:r>
      <w:r w:rsidRPr="00C1558D">
        <w:rPr>
          <w:i/>
        </w:rPr>
        <w:t>ую</w:t>
      </w:r>
      <w:r w:rsidR="00E373E3" w:rsidRPr="00C1558D">
        <w:rPr>
          <w:i/>
        </w:rPr>
        <w:t xml:space="preserve"> компетенци</w:t>
      </w:r>
      <w:r w:rsidRPr="00C1558D">
        <w:rPr>
          <w:i/>
        </w:rPr>
        <w:t>ю</w:t>
      </w:r>
      <w:r w:rsidR="00E373E3" w:rsidRPr="00AB1B93">
        <w:t>:</w:t>
      </w:r>
      <w:r w:rsidR="00E373E3">
        <w:t xml:space="preserve"> овладение опытом деятельности, понимание основ культурологических, семейных и социальных ценностей и традиций;</w:t>
      </w:r>
    </w:p>
    <w:p w:rsidR="00E373E3" w:rsidRPr="00284D85" w:rsidRDefault="00AA03DC" w:rsidP="00E373E3">
      <w:pPr>
        <w:pStyle w:val="2"/>
        <w:rPr>
          <w:b/>
        </w:rPr>
      </w:pPr>
      <w:r>
        <w:t xml:space="preserve">сформировать </w:t>
      </w:r>
      <w:r w:rsidR="00E373E3" w:rsidRPr="00C1558D">
        <w:rPr>
          <w:i/>
        </w:rPr>
        <w:t>социально-трудов</w:t>
      </w:r>
      <w:r w:rsidRPr="00C1558D">
        <w:rPr>
          <w:i/>
        </w:rPr>
        <w:t>ую</w:t>
      </w:r>
      <w:r w:rsidR="00E373E3" w:rsidRPr="00C1558D">
        <w:rPr>
          <w:i/>
        </w:rPr>
        <w:t xml:space="preserve"> компетенци</w:t>
      </w:r>
      <w:r w:rsidRPr="00C1558D">
        <w:rPr>
          <w:i/>
        </w:rPr>
        <w:t>ю</w:t>
      </w:r>
      <w:r w:rsidR="00E373E3" w:rsidRPr="00AB1B93">
        <w:t>:</w:t>
      </w:r>
      <w:r w:rsidR="00E373E3">
        <w:t xml:space="preserve"> овладение учащимися минимально необходимыми для жизни в современном обществе навыками социальной активности и функциональной грамотности;</w:t>
      </w:r>
    </w:p>
    <w:p w:rsidR="00E373E3" w:rsidRPr="00284D85" w:rsidRDefault="00AA03DC" w:rsidP="00E373E3">
      <w:pPr>
        <w:pStyle w:val="2"/>
      </w:pPr>
      <w:r w:rsidRPr="00AB1B93">
        <w:t xml:space="preserve">сформировать </w:t>
      </w:r>
      <w:r w:rsidR="00E373E3" w:rsidRPr="00C1558D">
        <w:rPr>
          <w:i/>
        </w:rPr>
        <w:t>компетенци</w:t>
      </w:r>
      <w:r w:rsidRPr="00C1558D">
        <w:rPr>
          <w:i/>
        </w:rPr>
        <w:t>ю</w:t>
      </w:r>
      <w:r w:rsidR="00E373E3" w:rsidRPr="00C1558D">
        <w:rPr>
          <w:i/>
        </w:rPr>
        <w:t xml:space="preserve"> личностного самосовершенствования</w:t>
      </w:r>
      <w:r w:rsidR="00E373E3" w:rsidRPr="00AB1B93">
        <w:t>:</w:t>
      </w:r>
      <w:r w:rsidR="00FC7B7C">
        <w:t xml:space="preserve"> </w:t>
      </w:r>
      <w:r w:rsidR="00E373E3" w:rsidRPr="00284D85">
        <w:t xml:space="preserve">освоение учащимися способов духовного и интеллектуального саморазвития, </w:t>
      </w:r>
      <w:r w:rsidR="00E373E3" w:rsidRPr="00284D85">
        <w:lastRenderedPageBreak/>
        <w:t xml:space="preserve">эмоциональной </w:t>
      </w:r>
      <w:proofErr w:type="spellStart"/>
      <w:r w:rsidR="00E373E3" w:rsidRPr="00284D85">
        <w:t>саморегуляции</w:t>
      </w:r>
      <w:proofErr w:type="spellEnd"/>
      <w:r w:rsidR="00E373E3" w:rsidRPr="00284D85">
        <w:t xml:space="preserve"> и сам</w:t>
      </w:r>
      <w:r w:rsidR="00E373E3">
        <w:t>одисциплины, самопознания, культуры мышления и поведения.</w:t>
      </w:r>
    </w:p>
    <w:p w:rsidR="00397EF8" w:rsidRPr="00FC7B7C" w:rsidRDefault="00397EF8" w:rsidP="00E05F18">
      <w:pPr>
        <w:pStyle w:val="23"/>
      </w:pPr>
      <w:bookmarkStart w:id="2" w:name="_Toc108255237"/>
      <w:bookmarkStart w:id="3" w:name="_Toc348646850"/>
      <w:r w:rsidRPr="00FC7B7C">
        <w:t>Условия реализации</w:t>
      </w:r>
      <w:bookmarkEnd w:id="2"/>
      <w:bookmarkEnd w:id="3"/>
      <w:r w:rsidR="00153C82" w:rsidRPr="00FC7B7C">
        <w:t xml:space="preserve"> программы</w:t>
      </w:r>
    </w:p>
    <w:p w:rsidR="00E636CD" w:rsidRDefault="00E636CD" w:rsidP="00E636CD">
      <w:pPr>
        <w:pStyle w:val="af6"/>
        <w:rPr>
          <w:b/>
          <w:i/>
        </w:rPr>
      </w:pPr>
      <w:r w:rsidRPr="00E636CD">
        <w:rPr>
          <w:b/>
          <w:i/>
        </w:rPr>
        <w:t xml:space="preserve">Условия набора </w:t>
      </w:r>
      <w:r w:rsidR="00FC7B7C">
        <w:rPr>
          <w:b/>
          <w:i/>
        </w:rPr>
        <w:t xml:space="preserve">детей </w:t>
      </w:r>
      <w:r w:rsidRPr="00E636CD">
        <w:rPr>
          <w:b/>
          <w:i/>
        </w:rPr>
        <w:t>в коллектив</w:t>
      </w:r>
    </w:p>
    <w:p w:rsidR="000B7B79" w:rsidRDefault="000B7B79" w:rsidP="00753406">
      <w:pPr>
        <w:pStyle w:val="af6"/>
      </w:pPr>
      <w:r>
        <w:t>П</w:t>
      </w:r>
      <w:r w:rsidRPr="006D1543">
        <w:t>рограмма рассчитана на 3 года обучения и не предъявляет требований к начальному уровню подготовки учащихся.</w:t>
      </w:r>
      <w:r w:rsidR="00FC7B7C">
        <w:t xml:space="preserve"> </w:t>
      </w:r>
      <w:r w:rsidR="00E636CD">
        <w:t>В творческий коллектив принимаются все желающие</w:t>
      </w:r>
      <w:r>
        <w:t>.</w:t>
      </w:r>
    </w:p>
    <w:p w:rsidR="00E636CD" w:rsidRPr="000B7B79" w:rsidRDefault="00E636CD" w:rsidP="00753406">
      <w:pPr>
        <w:pStyle w:val="af6"/>
      </w:pPr>
      <w:r w:rsidRPr="00E636CD">
        <w:rPr>
          <w:b/>
          <w:i/>
        </w:rPr>
        <w:t>Условия формирования групп</w:t>
      </w:r>
    </w:p>
    <w:p w:rsidR="00397EF8" w:rsidRPr="006D1543" w:rsidRDefault="00397EF8" w:rsidP="00753406">
      <w:pPr>
        <w:pStyle w:val="af6"/>
      </w:pPr>
      <w:r w:rsidRPr="006D1543">
        <w:t xml:space="preserve">Группа </w:t>
      </w:r>
      <w:r w:rsidRPr="006D1543">
        <w:rPr>
          <w:lang w:val="en-US"/>
        </w:rPr>
        <w:t>I</w:t>
      </w:r>
      <w:r w:rsidRPr="006D1543">
        <w:t xml:space="preserve"> года обучения</w:t>
      </w:r>
      <w:r w:rsidR="00E636CD">
        <w:t xml:space="preserve"> комплектуется из </w:t>
      </w:r>
      <w:r w:rsidR="000C4426">
        <w:t xml:space="preserve">15 </w:t>
      </w:r>
      <w:r w:rsidR="00E636CD">
        <w:t>детей (</w:t>
      </w:r>
      <w:r w:rsidRPr="006D1543">
        <w:t>в основном мальчиков</w:t>
      </w:r>
      <w:r w:rsidR="00E636CD">
        <w:t>) младшего школьного возраста 7-</w:t>
      </w:r>
      <w:r w:rsidR="00F15336">
        <w:t>8</w:t>
      </w:r>
      <w:r w:rsidR="00E636CD">
        <w:t xml:space="preserve"> лет.</w:t>
      </w:r>
    </w:p>
    <w:p w:rsidR="000C4426" w:rsidRDefault="00397EF8" w:rsidP="00753406">
      <w:pPr>
        <w:pStyle w:val="af6"/>
      </w:pPr>
      <w:r w:rsidRPr="006D1543">
        <w:t xml:space="preserve">Группа </w:t>
      </w:r>
      <w:r w:rsidRPr="006D1543">
        <w:rPr>
          <w:lang w:val="en-US"/>
        </w:rPr>
        <w:t>II</w:t>
      </w:r>
      <w:r w:rsidR="00E636CD">
        <w:t xml:space="preserve"> года обучения</w:t>
      </w:r>
      <w:r w:rsidRPr="006D1543">
        <w:t xml:space="preserve"> комплектуется из 12 детей </w:t>
      </w:r>
      <w:r w:rsidR="000C4426">
        <w:t>8-</w:t>
      </w:r>
      <w:r w:rsidR="00F15336">
        <w:t>9</w:t>
      </w:r>
      <w:r w:rsidR="000C4426">
        <w:t xml:space="preserve"> лет.</w:t>
      </w:r>
    </w:p>
    <w:p w:rsidR="000C4426" w:rsidRDefault="00397EF8" w:rsidP="00753406">
      <w:pPr>
        <w:pStyle w:val="af6"/>
      </w:pPr>
      <w:r w:rsidRPr="006D1543">
        <w:t xml:space="preserve">Группа </w:t>
      </w:r>
      <w:r w:rsidRPr="006D1543">
        <w:rPr>
          <w:lang w:val="en-US"/>
        </w:rPr>
        <w:t>III</w:t>
      </w:r>
      <w:r w:rsidRPr="006D1543">
        <w:t xml:space="preserve"> года обучения комплектуется из 10 детей</w:t>
      </w:r>
      <w:r w:rsidR="000C4426">
        <w:t xml:space="preserve"> 9-1</w:t>
      </w:r>
      <w:r w:rsidR="00F15336">
        <w:t>0</w:t>
      </w:r>
      <w:r w:rsidR="000C4426">
        <w:t xml:space="preserve"> лет</w:t>
      </w:r>
      <w:r w:rsidRPr="006D1543">
        <w:t xml:space="preserve">. </w:t>
      </w:r>
    </w:p>
    <w:p w:rsidR="000C4426" w:rsidRDefault="00107413" w:rsidP="00753406">
      <w:pPr>
        <w:pStyle w:val="af6"/>
      </w:pPr>
      <w:r w:rsidRPr="006D1543">
        <w:t xml:space="preserve">В группы </w:t>
      </w:r>
      <w:r w:rsidR="000C4426">
        <w:t xml:space="preserve">первого, </w:t>
      </w:r>
      <w:r w:rsidRPr="006D1543">
        <w:t xml:space="preserve">второго и третьего годов обучения </w:t>
      </w:r>
      <w:r w:rsidR="000C4426">
        <w:t xml:space="preserve">в течение учебного года, </w:t>
      </w:r>
      <w:r w:rsidRPr="006D1543">
        <w:t>при наличии свободных мест</w:t>
      </w:r>
      <w:r w:rsidR="000C4426">
        <w:t xml:space="preserve">, </w:t>
      </w:r>
      <w:r w:rsidRPr="006D1543">
        <w:t>производится добор на основе собеседования.</w:t>
      </w:r>
    </w:p>
    <w:p w:rsidR="000B7B79" w:rsidRDefault="00397EF8" w:rsidP="00753406">
      <w:pPr>
        <w:pStyle w:val="af6"/>
      </w:pPr>
      <w:r w:rsidRPr="006D1543">
        <w:t>Учащиеся, окончившие</w:t>
      </w:r>
      <w:r w:rsidR="00FC7B7C">
        <w:t xml:space="preserve"> </w:t>
      </w:r>
      <w:r w:rsidR="000B7B79">
        <w:t>заниматься по программе «Сам себе конструктор»</w:t>
      </w:r>
      <w:r w:rsidRPr="006D1543">
        <w:t xml:space="preserve">, имеют возможность продолжить </w:t>
      </w:r>
      <w:proofErr w:type="gramStart"/>
      <w:r w:rsidR="000B7B79">
        <w:t>обучение по программе</w:t>
      </w:r>
      <w:proofErr w:type="gramEnd"/>
      <w:r w:rsidR="000B7B79">
        <w:t xml:space="preserve"> «</w:t>
      </w:r>
      <w:r w:rsidR="000B7B79">
        <w:rPr>
          <w:lang w:val="en-US"/>
        </w:rPr>
        <w:t>CAD</w:t>
      </w:r>
      <w:r w:rsidR="000B7B79">
        <w:t>–технологии в моделировании»</w:t>
      </w:r>
      <w:r w:rsidR="001258F8">
        <w:t>.</w:t>
      </w:r>
    </w:p>
    <w:p w:rsidR="006F3400" w:rsidRDefault="00F04EFE" w:rsidP="001258F8">
      <w:pPr>
        <w:pStyle w:val="af6"/>
        <w:rPr>
          <w:b/>
          <w:i/>
        </w:rPr>
      </w:pPr>
      <w:r>
        <w:rPr>
          <w:b/>
          <w:i/>
        </w:rPr>
        <w:t>Особенности организации образовательного процесса</w:t>
      </w:r>
    </w:p>
    <w:p w:rsidR="006F3400" w:rsidRPr="006F3400" w:rsidRDefault="006F3400" w:rsidP="001258F8">
      <w:pPr>
        <w:pStyle w:val="af6"/>
        <w:rPr>
          <w:b/>
          <w:i/>
        </w:rPr>
      </w:pPr>
      <w:r>
        <w:t>О</w:t>
      </w:r>
      <w:r w:rsidR="0027094D">
        <w:t>бучения строится на включении</w:t>
      </w:r>
      <w:r>
        <w:t xml:space="preserve"> в образовательный процесс</w:t>
      </w:r>
      <w:r w:rsidR="0027094D">
        <w:t xml:space="preserve"> специальных упражнений «Зарядка для ума», активизирующих мыслительные операции коры головного мозга двух полушарий.</w:t>
      </w:r>
    </w:p>
    <w:p w:rsidR="001258F8" w:rsidRPr="006F3400" w:rsidRDefault="001258F8" w:rsidP="001258F8">
      <w:pPr>
        <w:pStyle w:val="af6"/>
      </w:pPr>
      <w:r>
        <w:t xml:space="preserve">Одной из особенностей </w:t>
      </w:r>
      <w:r w:rsidRPr="001258F8">
        <w:t>организации образовательного процесса</w:t>
      </w:r>
      <w:proofErr w:type="gramStart"/>
      <w:r w:rsidR="006F3400">
        <w:rPr>
          <w:lang w:val="en-US"/>
        </w:rPr>
        <w:t>I</w:t>
      </w:r>
      <w:proofErr w:type="gramEnd"/>
      <w:r w:rsidR="006F3400">
        <w:t>-го года обучения является широкое использование в педагогическом процессе игровых и конкурсных форм обучения.</w:t>
      </w:r>
    </w:p>
    <w:p w:rsidR="006715EB" w:rsidRPr="006D1543" w:rsidRDefault="006715EB" w:rsidP="006715EB">
      <w:pPr>
        <w:pStyle w:val="af6"/>
      </w:pPr>
      <w:r>
        <w:t>О</w:t>
      </w:r>
      <w:r w:rsidRPr="006D1543">
        <w:t xml:space="preserve">собенностями реализации программы </w:t>
      </w:r>
      <w:r w:rsidRPr="006D1543">
        <w:rPr>
          <w:lang w:val="en-US"/>
        </w:rPr>
        <w:t>II</w:t>
      </w:r>
      <w:r w:rsidRPr="006D1543">
        <w:t xml:space="preserve"> и </w:t>
      </w:r>
      <w:r w:rsidRPr="006D1543">
        <w:rPr>
          <w:lang w:val="en-US"/>
        </w:rPr>
        <w:t>III</w:t>
      </w:r>
      <w:r w:rsidRPr="006D1543">
        <w:t xml:space="preserve"> годов обучения являются:</w:t>
      </w:r>
    </w:p>
    <w:p w:rsidR="006715EB" w:rsidRPr="006D1543" w:rsidRDefault="006715EB" w:rsidP="006715EB">
      <w:pPr>
        <w:pStyle w:val="13"/>
      </w:pPr>
      <w:r w:rsidRPr="006D1543">
        <w:t>на базе знаний и умений 1 года обучения раскрываются понятия об основных принципах конструирования и творческого подхода к изготовлению технических объектов;</w:t>
      </w:r>
    </w:p>
    <w:p w:rsidR="006715EB" w:rsidRPr="006D1543" w:rsidRDefault="006715EB" w:rsidP="006715EB">
      <w:pPr>
        <w:pStyle w:val="13"/>
      </w:pPr>
      <w:r w:rsidRPr="006D1543">
        <w:t>расширение технических областей, создаваемых моделей;</w:t>
      </w:r>
    </w:p>
    <w:p w:rsidR="006715EB" w:rsidRPr="006D1543" w:rsidRDefault="006715EB" w:rsidP="006715EB">
      <w:pPr>
        <w:pStyle w:val="13"/>
      </w:pPr>
      <w:r w:rsidRPr="006D1543">
        <w:t>усложнение моделей и объектов;</w:t>
      </w:r>
    </w:p>
    <w:p w:rsidR="006715EB" w:rsidRPr="006D1543" w:rsidRDefault="006715EB" w:rsidP="006715EB">
      <w:pPr>
        <w:pStyle w:val="13"/>
      </w:pPr>
      <w:r w:rsidRPr="006D1543">
        <w:t>повышение требований к качеству выполненных работ;</w:t>
      </w:r>
    </w:p>
    <w:p w:rsidR="006715EB" w:rsidRPr="006D1543" w:rsidRDefault="006715EB" w:rsidP="006715EB">
      <w:pPr>
        <w:pStyle w:val="13"/>
      </w:pPr>
      <w:r w:rsidRPr="006D1543">
        <w:t>защита собственных проектов.</w:t>
      </w:r>
    </w:p>
    <w:p w:rsidR="00792A39" w:rsidRDefault="00792A39" w:rsidP="00753406">
      <w:pPr>
        <w:pStyle w:val="af6"/>
        <w:rPr>
          <w:b/>
        </w:rPr>
      </w:pPr>
      <w:r>
        <w:rPr>
          <w:b/>
          <w:i/>
        </w:rPr>
        <w:t>Формы проведения</w:t>
      </w:r>
      <w:r w:rsidRPr="00615FF6">
        <w:rPr>
          <w:b/>
          <w:i/>
        </w:rPr>
        <w:t xml:space="preserve"> заняти</w:t>
      </w:r>
      <w:r>
        <w:rPr>
          <w:b/>
          <w:i/>
        </w:rPr>
        <w:t>й</w:t>
      </w:r>
      <w:r w:rsidRPr="00792A39">
        <w:rPr>
          <w:b/>
        </w:rPr>
        <w:t>:</w:t>
      </w:r>
    </w:p>
    <w:p w:rsidR="004D46FF" w:rsidRDefault="004D46FF" w:rsidP="00772A38">
      <w:pPr>
        <w:pStyle w:val="af6"/>
        <w:numPr>
          <w:ilvl w:val="0"/>
          <w:numId w:val="12"/>
        </w:numPr>
      </w:pPr>
      <w:r>
        <w:t>занятие-игра;</w:t>
      </w:r>
    </w:p>
    <w:p w:rsidR="004D46FF" w:rsidRDefault="004D46FF" w:rsidP="00772A38">
      <w:pPr>
        <w:pStyle w:val="af6"/>
        <w:numPr>
          <w:ilvl w:val="0"/>
          <w:numId w:val="12"/>
        </w:numPr>
      </w:pPr>
      <w:r>
        <w:t>занятие-конкурс;</w:t>
      </w:r>
    </w:p>
    <w:p w:rsidR="004D46FF" w:rsidRDefault="004D46FF" w:rsidP="00772A38">
      <w:pPr>
        <w:pStyle w:val="af6"/>
        <w:numPr>
          <w:ilvl w:val="0"/>
          <w:numId w:val="12"/>
        </w:numPr>
      </w:pPr>
      <w:r>
        <w:t>занятие-соревнование;</w:t>
      </w:r>
    </w:p>
    <w:p w:rsidR="004D46FF" w:rsidRDefault="004D46FF" w:rsidP="00772A38">
      <w:pPr>
        <w:pStyle w:val="af6"/>
        <w:numPr>
          <w:ilvl w:val="0"/>
          <w:numId w:val="12"/>
        </w:numPr>
      </w:pPr>
      <w:r>
        <w:t>занятие-праздник;</w:t>
      </w:r>
    </w:p>
    <w:p w:rsidR="004D46FF" w:rsidRDefault="004D46FF" w:rsidP="00772A38">
      <w:pPr>
        <w:pStyle w:val="af6"/>
        <w:numPr>
          <w:ilvl w:val="0"/>
          <w:numId w:val="12"/>
        </w:numPr>
      </w:pPr>
      <w:r>
        <w:lastRenderedPageBreak/>
        <w:t>занятие-мини-выставка;</w:t>
      </w:r>
    </w:p>
    <w:p w:rsidR="004D46FF" w:rsidRDefault="004D46FF" w:rsidP="00772A38">
      <w:pPr>
        <w:pStyle w:val="af6"/>
        <w:numPr>
          <w:ilvl w:val="0"/>
          <w:numId w:val="12"/>
        </w:numPr>
      </w:pPr>
      <w:r>
        <w:t>защита проектов;</w:t>
      </w:r>
    </w:p>
    <w:p w:rsidR="004D46FF" w:rsidRDefault="004D46FF" w:rsidP="00772A38">
      <w:pPr>
        <w:pStyle w:val="af6"/>
        <w:numPr>
          <w:ilvl w:val="0"/>
          <w:numId w:val="12"/>
        </w:numPr>
      </w:pPr>
      <w:r>
        <w:t>творческая мастерска</w:t>
      </w:r>
      <w:proofErr w:type="gramStart"/>
      <w:r>
        <w:t>я(</w:t>
      </w:r>
      <w:proofErr w:type="gramEnd"/>
      <w:r>
        <w:t>открытое занятие).</w:t>
      </w:r>
    </w:p>
    <w:p w:rsidR="00615FF6" w:rsidRDefault="00615FF6" w:rsidP="00753406">
      <w:pPr>
        <w:pStyle w:val="af6"/>
        <w:rPr>
          <w:b/>
          <w:i/>
        </w:rPr>
      </w:pPr>
      <w:r w:rsidRPr="00615FF6">
        <w:rPr>
          <w:b/>
          <w:i/>
        </w:rPr>
        <w:t>Формы организации деятельности учащихся на занятии</w:t>
      </w:r>
    </w:p>
    <w:p w:rsidR="007A677B" w:rsidRDefault="00615FF6" w:rsidP="00753406">
      <w:pPr>
        <w:pStyle w:val="af6"/>
      </w:pPr>
      <w:r w:rsidRPr="006D1543">
        <w:t>На занятиях используются</w:t>
      </w:r>
      <w:r w:rsidR="007A677B">
        <w:t xml:space="preserve"> различные</w:t>
      </w:r>
      <w:r w:rsidR="009C0BE5">
        <w:t xml:space="preserve"> </w:t>
      </w:r>
      <w:r w:rsidR="007A677B">
        <w:t>ф</w:t>
      </w:r>
      <w:r w:rsidR="007A677B" w:rsidRPr="007A677B">
        <w:t>ормы организации деятельности учащихся</w:t>
      </w:r>
      <w:r w:rsidRPr="007A677B">
        <w:t>:</w:t>
      </w:r>
    </w:p>
    <w:p w:rsidR="007A677B" w:rsidRPr="005F109B" w:rsidRDefault="007A677B" w:rsidP="00772A38">
      <w:pPr>
        <w:pStyle w:val="af6"/>
        <w:numPr>
          <w:ilvl w:val="0"/>
          <w:numId w:val="11"/>
        </w:numPr>
        <w:rPr>
          <w:i/>
        </w:rPr>
      </w:pPr>
      <w:r w:rsidRPr="007A677B">
        <w:rPr>
          <w:i/>
        </w:rPr>
        <w:t>фронтальная</w:t>
      </w:r>
      <w:r>
        <w:t>:</w:t>
      </w:r>
      <w:r w:rsidR="009C0BE5">
        <w:t xml:space="preserve"> </w:t>
      </w:r>
      <w:r>
        <w:t>работа педагога со всеми учащимися одновременно (</w:t>
      </w:r>
      <w:r w:rsidR="00F15336">
        <w:t>о</w:t>
      </w:r>
      <w:r>
        <w:t>бъяснение, показ, беседа, обсуждение);</w:t>
      </w:r>
    </w:p>
    <w:p w:rsidR="005F109B" w:rsidRPr="007A677B" w:rsidRDefault="005F109B" w:rsidP="00772A38">
      <w:pPr>
        <w:pStyle w:val="af6"/>
        <w:numPr>
          <w:ilvl w:val="0"/>
          <w:numId w:val="11"/>
        </w:numPr>
        <w:rPr>
          <w:i/>
        </w:rPr>
      </w:pPr>
      <w:r>
        <w:rPr>
          <w:i/>
        </w:rPr>
        <w:t xml:space="preserve">коллективная: </w:t>
      </w:r>
      <w:r>
        <w:t>организация коллективного творческого взаимодействия м</w:t>
      </w:r>
      <w:r w:rsidR="00792A39">
        <w:t>ежду всеми детьми</w:t>
      </w:r>
      <w:r w:rsidR="00F15336">
        <w:t>;</w:t>
      </w:r>
    </w:p>
    <w:p w:rsidR="007A677B" w:rsidRPr="00792A39" w:rsidRDefault="005F109B" w:rsidP="00772A38">
      <w:pPr>
        <w:pStyle w:val="af6"/>
        <w:numPr>
          <w:ilvl w:val="0"/>
          <w:numId w:val="11"/>
        </w:numPr>
        <w:rPr>
          <w:i/>
        </w:rPr>
      </w:pPr>
      <w:r>
        <w:rPr>
          <w:i/>
        </w:rPr>
        <w:t xml:space="preserve">групповая: </w:t>
      </w:r>
      <w:r w:rsidR="00792A39">
        <w:t>организация работы в малых группах, парах; состав группы может меняться в зависимости от цели задания.</w:t>
      </w:r>
    </w:p>
    <w:p w:rsidR="00792A39" w:rsidRPr="00792A39" w:rsidRDefault="00792A39" w:rsidP="00792A39">
      <w:pPr>
        <w:pStyle w:val="af6"/>
        <w:ind w:left="414"/>
      </w:pPr>
      <w:r>
        <w:t xml:space="preserve">На занятиях присутствуют элементы </w:t>
      </w:r>
      <w:r>
        <w:rPr>
          <w:i/>
        </w:rPr>
        <w:t>индивидуальной работы</w:t>
      </w:r>
      <w:r>
        <w:t xml:space="preserve"> с каждым учащимся.</w:t>
      </w:r>
    </w:p>
    <w:p w:rsidR="00397EF8" w:rsidRDefault="00397EF8" w:rsidP="00753406">
      <w:pPr>
        <w:pStyle w:val="af6"/>
      </w:pPr>
      <w:r w:rsidRPr="006D1543">
        <w:t>При подготовке к соревнованиям</w:t>
      </w:r>
      <w:r w:rsidR="00107413" w:rsidRPr="006D1543">
        <w:t>, конкурсам</w:t>
      </w:r>
      <w:r w:rsidRPr="006D1543">
        <w:t xml:space="preserve"> и выставкам допускается проведение заняти</w:t>
      </w:r>
      <w:r w:rsidR="00107413" w:rsidRPr="006D1543">
        <w:t>й</w:t>
      </w:r>
      <w:r w:rsidR="009C0BE5">
        <w:t xml:space="preserve"> </w:t>
      </w:r>
      <w:r w:rsidRPr="004D46FF">
        <w:rPr>
          <w:i/>
        </w:rPr>
        <w:t>по звеньям</w:t>
      </w:r>
      <w:r w:rsidRPr="006D1543">
        <w:t xml:space="preserve"> и </w:t>
      </w:r>
      <w:r w:rsidRPr="004D46FF">
        <w:rPr>
          <w:i/>
        </w:rPr>
        <w:t>индивидуально</w:t>
      </w:r>
      <w:r w:rsidRPr="006D1543">
        <w:t>.</w:t>
      </w:r>
    </w:p>
    <w:p w:rsidR="00C60770" w:rsidRDefault="00C60770" w:rsidP="00753406">
      <w:pPr>
        <w:pStyle w:val="af6"/>
        <w:rPr>
          <w:b/>
          <w:i/>
        </w:rPr>
      </w:pPr>
      <w:r w:rsidRPr="00C60770">
        <w:rPr>
          <w:b/>
          <w:i/>
        </w:rPr>
        <w:t>Материально-техническое оснащение</w:t>
      </w:r>
      <w:r>
        <w:rPr>
          <w:b/>
          <w:i/>
        </w:rPr>
        <w:t xml:space="preserve"> программы</w:t>
      </w:r>
      <w:r w:rsidR="00460F89">
        <w:rPr>
          <w:b/>
          <w:i/>
        </w:rPr>
        <w:t>:</w:t>
      </w:r>
    </w:p>
    <w:p w:rsidR="00B15D85" w:rsidRPr="00B15D85" w:rsidRDefault="00B15D85" w:rsidP="00772A38">
      <w:pPr>
        <w:pStyle w:val="af6"/>
        <w:numPr>
          <w:ilvl w:val="0"/>
          <w:numId w:val="15"/>
        </w:numPr>
      </w:pPr>
      <w:r w:rsidRPr="00B15D85">
        <w:t>учебный кабинет</w:t>
      </w:r>
      <w:r>
        <w:t>;</w:t>
      </w:r>
    </w:p>
    <w:p w:rsidR="00B15D85" w:rsidRPr="00C60770" w:rsidRDefault="00B15D85" w:rsidP="00772A38">
      <w:pPr>
        <w:pStyle w:val="af6"/>
        <w:numPr>
          <w:ilvl w:val="0"/>
          <w:numId w:val="14"/>
        </w:numPr>
        <w:rPr>
          <w:b/>
          <w:i/>
        </w:rPr>
      </w:pPr>
      <w:r>
        <w:t>оргтехника (ксерокс, компьютер с выходом в Интернет, принтер);</w:t>
      </w:r>
    </w:p>
    <w:p w:rsidR="00C60770" w:rsidRPr="006D1543" w:rsidRDefault="00460F89" w:rsidP="00772A38">
      <w:pPr>
        <w:pStyle w:val="1"/>
        <w:numPr>
          <w:ilvl w:val="0"/>
          <w:numId w:val="13"/>
        </w:numPr>
      </w:pPr>
      <w:r>
        <w:t xml:space="preserve">потолочные </w:t>
      </w:r>
      <w:r w:rsidR="00F15336">
        <w:t>светильники</w:t>
      </w:r>
      <w:r w:rsidR="00C60770" w:rsidRPr="006D1543">
        <w:t>;</w:t>
      </w:r>
    </w:p>
    <w:p w:rsidR="00C60770" w:rsidRPr="006D1543" w:rsidRDefault="00460F89" w:rsidP="00772A38">
      <w:pPr>
        <w:pStyle w:val="1"/>
        <w:numPr>
          <w:ilvl w:val="0"/>
          <w:numId w:val="13"/>
        </w:numPr>
        <w:jc w:val="left"/>
      </w:pPr>
      <w:r>
        <w:t xml:space="preserve">столы и стулья (индивидуальные </w:t>
      </w:r>
      <w:r w:rsidR="00C60770" w:rsidRPr="006D1543">
        <w:t>рабоч</w:t>
      </w:r>
      <w:r>
        <w:t>и</w:t>
      </w:r>
      <w:r w:rsidR="00C60770" w:rsidRPr="006D1543">
        <w:t>е мест</w:t>
      </w:r>
      <w:r>
        <w:t>а)</w:t>
      </w:r>
      <w:r w:rsidR="00C60770" w:rsidRPr="006D1543">
        <w:t>;</w:t>
      </w:r>
    </w:p>
    <w:p w:rsidR="00C60770" w:rsidRDefault="00C60770" w:rsidP="00772A38">
      <w:pPr>
        <w:pStyle w:val="1"/>
        <w:numPr>
          <w:ilvl w:val="0"/>
          <w:numId w:val="13"/>
        </w:numPr>
      </w:pPr>
      <w:r>
        <w:t>настенн</w:t>
      </w:r>
      <w:r w:rsidR="00460F89">
        <w:t>ая</w:t>
      </w:r>
      <w:r>
        <w:t xml:space="preserve"> мелов</w:t>
      </w:r>
      <w:r w:rsidR="00460F89">
        <w:t>ая</w:t>
      </w:r>
      <w:r>
        <w:t xml:space="preserve"> доск</w:t>
      </w:r>
      <w:r w:rsidR="00460F89">
        <w:t>а;</w:t>
      </w:r>
    </w:p>
    <w:p w:rsidR="00C60770" w:rsidRPr="006D1543" w:rsidRDefault="00C60770" w:rsidP="00772A38">
      <w:pPr>
        <w:pStyle w:val="1"/>
        <w:numPr>
          <w:ilvl w:val="0"/>
          <w:numId w:val="13"/>
        </w:numPr>
      </w:pPr>
      <w:r w:rsidRPr="006D1543">
        <w:t>стеллаж</w:t>
      </w:r>
      <w:r w:rsidR="00460F89">
        <w:t>и</w:t>
      </w:r>
      <w:r w:rsidRPr="006D1543">
        <w:t xml:space="preserve"> для хранения материалов, инст</w:t>
      </w:r>
      <w:r w:rsidR="00460F89">
        <w:t>рументов, клея, рабочих коробок;</w:t>
      </w:r>
    </w:p>
    <w:p w:rsidR="00C60770" w:rsidRPr="006D1543" w:rsidRDefault="00C60770" w:rsidP="00772A38">
      <w:pPr>
        <w:pStyle w:val="1"/>
        <w:numPr>
          <w:ilvl w:val="0"/>
          <w:numId w:val="13"/>
        </w:numPr>
      </w:pPr>
      <w:proofErr w:type="spellStart"/>
      <w:r w:rsidRPr="006D1543">
        <w:t>пап</w:t>
      </w:r>
      <w:r w:rsidR="00460F89">
        <w:t>кидля</w:t>
      </w:r>
      <w:proofErr w:type="spellEnd"/>
      <w:r w:rsidRPr="006D1543">
        <w:t xml:space="preserve"> чертеж</w:t>
      </w:r>
      <w:r w:rsidR="00460F89">
        <w:t>ей</w:t>
      </w:r>
      <w:r w:rsidRPr="006D1543">
        <w:t xml:space="preserve"> и шаблон</w:t>
      </w:r>
      <w:r w:rsidR="00460F89">
        <w:t>ов;</w:t>
      </w:r>
    </w:p>
    <w:p w:rsidR="00B15D85" w:rsidRDefault="00460F89" w:rsidP="00772A38">
      <w:pPr>
        <w:pStyle w:val="1"/>
        <w:numPr>
          <w:ilvl w:val="0"/>
          <w:numId w:val="13"/>
        </w:numPr>
      </w:pPr>
      <w:r>
        <w:t xml:space="preserve">выставочные </w:t>
      </w:r>
      <w:r w:rsidR="00C60770" w:rsidRPr="006D1543">
        <w:t>витрин</w:t>
      </w:r>
      <w:r>
        <w:t>ы</w:t>
      </w:r>
      <w:r w:rsidR="00C60770" w:rsidRPr="006D1543">
        <w:t>;</w:t>
      </w:r>
    </w:p>
    <w:p w:rsidR="00B15D85" w:rsidRPr="006D1543" w:rsidRDefault="00B15D85" w:rsidP="00772A38">
      <w:pPr>
        <w:pStyle w:val="1"/>
        <w:numPr>
          <w:ilvl w:val="0"/>
          <w:numId w:val="13"/>
        </w:numPr>
      </w:pPr>
      <w:r>
        <w:t>раковина с тумбой</w:t>
      </w:r>
      <w:r w:rsidR="00B8114C">
        <w:t>;</w:t>
      </w:r>
    </w:p>
    <w:p w:rsidR="00F20A77" w:rsidRDefault="00B15D85" w:rsidP="00772A38">
      <w:pPr>
        <w:pStyle w:val="1"/>
        <w:numPr>
          <w:ilvl w:val="0"/>
          <w:numId w:val="13"/>
        </w:numPr>
      </w:pPr>
      <w:proofErr w:type="gramStart"/>
      <w:r>
        <w:rPr>
          <w:rStyle w:val="af7"/>
        </w:rPr>
        <w:t>материальное обеспечение на каждого учащегося:</w:t>
      </w:r>
      <w:r w:rsidR="009C0BE5">
        <w:rPr>
          <w:rStyle w:val="af7"/>
        </w:rPr>
        <w:t xml:space="preserve"> </w:t>
      </w:r>
      <w:r w:rsidR="00C60770" w:rsidRPr="006D1543">
        <w:t>ватман, цветной картон, цветная бумага, калька, копир</w:t>
      </w:r>
      <w:r>
        <w:t>овальная бумага</w:t>
      </w:r>
      <w:r w:rsidR="00C60770" w:rsidRPr="006D1543">
        <w:t>,</w:t>
      </w:r>
      <w:r w:rsidR="00F15336">
        <w:t xml:space="preserve"> масштабная миллиметровая бумага; металлическая</w:t>
      </w:r>
      <w:r w:rsidR="00C60770" w:rsidRPr="006D1543">
        <w:t xml:space="preserve"> линейка,</w:t>
      </w:r>
      <w:r w:rsidR="00F15336">
        <w:t xml:space="preserve"> лекал</w:t>
      </w:r>
      <w:r w:rsidR="00F20A77">
        <w:t>о</w:t>
      </w:r>
      <w:r w:rsidR="00F15336">
        <w:t>, линейка-шаблон с диаметрами различного размера,</w:t>
      </w:r>
      <w:r w:rsidR="00F20A77">
        <w:t xml:space="preserve"> курвиметр, циркуль, карандаши простые и цветные, </w:t>
      </w:r>
      <w:proofErr w:type="spellStart"/>
      <w:r w:rsidR="006E2B79">
        <w:t>стирательные</w:t>
      </w:r>
      <w:proofErr w:type="spellEnd"/>
      <w:r w:rsidR="006E2B79">
        <w:t xml:space="preserve"> резинки</w:t>
      </w:r>
      <w:r w:rsidR="00631269">
        <w:t xml:space="preserve"> (ластики)</w:t>
      </w:r>
      <w:r w:rsidR="006E2B79">
        <w:t xml:space="preserve">, </w:t>
      </w:r>
      <w:r w:rsidR="00F20A77">
        <w:t xml:space="preserve">шариковые и </w:t>
      </w:r>
      <w:proofErr w:type="spellStart"/>
      <w:r w:rsidR="00F20A77">
        <w:t>гелевые</w:t>
      </w:r>
      <w:proofErr w:type="spellEnd"/>
      <w:r w:rsidR="00F20A77">
        <w:t xml:space="preserve"> ручки,</w:t>
      </w:r>
      <w:r w:rsidR="009C0BE5">
        <w:t xml:space="preserve">  </w:t>
      </w:r>
      <w:r w:rsidR="00F20A77" w:rsidRPr="006D1543">
        <w:t>флома</w:t>
      </w:r>
      <w:r w:rsidR="00F20A77">
        <w:t xml:space="preserve">стеры, маркеры, </w:t>
      </w:r>
      <w:r w:rsidR="00F15336">
        <w:t>ножницы, шила</w:t>
      </w:r>
      <w:r w:rsidR="00C60770" w:rsidRPr="006D1543">
        <w:t>,</w:t>
      </w:r>
      <w:r w:rsidR="00F20A77">
        <w:t xml:space="preserve"> канцелярские ножи</w:t>
      </w:r>
      <w:r w:rsidR="006E2B79">
        <w:t xml:space="preserve"> и скрепки</w:t>
      </w:r>
      <w:r w:rsidR="00F20A77">
        <w:t>,</w:t>
      </w:r>
      <w:r w:rsidR="00FA01BF">
        <w:t xml:space="preserve"> дырокол простой и фигурный,</w:t>
      </w:r>
      <w:r>
        <w:t xml:space="preserve"> клей PVA</w:t>
      </w:r>
      <w:bookmarkStart w:id="4" w:name="_Toc108255238"/>
      <w:bookmarkStart w:id="5" w:name="_Toc348646851"/>
      <w:r w:rsidR="00FA01BF">
        <w:t>, кисточка для клея</w:t>
      </w:r>
      <w:r w:rsidR="006E2B79">
        <w:t>.</w:t>
      </w:r>
      <w:proofErr w:type="gramEnd"/>
    </w:p>
    <w:p w:rsidR="00680C36" w:rsidRDefault="00680C36" w:rsidP="006715EB">
      <w:pPr>
        <w:pStyle w:val="1"/>
        <w:numPr>
          <w:ilvl w:val="0"/>
          <w:numId w:val="0"/>
        </w:numPr>
        <w:ind w:left="397" w:hanging="397"/>
        <w:rPr>
          <w:b/>
          <w:i/>
        </w:rPr>
      </w:pPr>
    </w:p>
    <w:p w:rsidR="00680C36" w:rsidRDefault="00680C36" w:rsidP="006715EB">
      <w:pPr>
        <w:pStyle w:val="1"/>
        <w:numPr>
          <w:ilvl w:val="0"/>
          <w:numId w:val="0"/>
        </w:numPr>
        <w:ind w:left="397" w:hanging="397"/>
        <w:rPr>
          <w:b/>
          <w:i/>
        </w:rPr>
      </w:pPr>
    </w:p>
    <w:p w:rsidR="006715EB" w:rsidRDefault="006715EB" w:rsidP="006715EB">
      <w:pPr>
        <w:pStyle w:val="1"/>
        <w:numPr>
          <w:ilvl w:val="0"/>
          <w:numId w:val="0"/>
        </w:numPr>
        <w:ind w:left="397" w:hanging="397"/>
        <w:rPr>
          <w:b/>
          <w:i/>
        </w:rPr>
      </w:pPr>
      <w:r>
        <w:rPr>
          <w:b/>
          <w:i/>
        </w:rPr>
        <w:lastRenderedPageBreak/>
        <w:t>Кадровое обеспечение</w:t>
      </w:r>
    </w:p>
    <w:p w:rsidR="006C1883" w:rsidRDefault="006C1883" w:rsidP="00807B3E">
      <w:pPr>
        <w:spacing w:line="360" w:lineRule="auto"/>
        <w:jc w:val="both"/>
      </w:pPr>
      <w:r>
        <w:t xml:space="preserve">Для реализации данной дополнительной общеобразовательной и </w:t>
      </w:r>
      <w:proofErr w:type="spellStart"/>
      <w:r>
        <w:t>общеразвивающей</w:t>
      </w:r>
      <w:proofErr w:type="spellEnd"/>
      <w:r>
        <w:t xml:space="preserve"> программы предусмотрен один специалист: педагог дополнительного образования по техническому моделированию.</w:t>
      </w:r>
    </w:p>
    <w:p w:rsidR="006C1883" w:rsidRPr="006C1883" w:rsidRDefault="006C1883" w:rsidP="00807B3E">
      <w:pPr>
        <w:spacing w:line="360" w:lineRule="auto"/>
        <w:jc w:val="both"/>
      </w:pPr>
    </w:p>
    <w:p w:rsidR="003F053B" w:rsidRDefault="003F053B" w:rsidP="00B8114C">
      <w:pPr>
        <w:pStyle w:val="1"/>
        <w:numPr>
          <w:ilvl w:val="0"/>
          <w:numId w:val="0"/>
        </w:numPr>
        <w:ind w:left="397" w:hanging="397"/>
        <w:rPr>
          <w:b/>
        </w:rPr>
      </w:pPr>
      <w:r w:rsidRPr="00B8114C">
        <w:rPr>
          <w:b/>
        </w:rPr>
        <w:t>Планируемые</w:t>
      </w:r>
      <w:r w:rsidR="009C0BE5">
        <w:rPr>
          <w:b/>
        </w:rPr>
        <w:t xml:space="preserve"> </w:t>
      </w:r>
      <w:r w:rsidRPr="00B8114C">
        <w:rPr>
          <w:b/>
        </w:rPr>
        <w:t>результаты</w:t>
      </w:r>
      <w:r w:rsidR="00B8114C">
        <w:rPr>
          <w:b/>
        </w:rPr>
        <w:t xml:space="preserve"> освоения программы</w:t>
      </w:r>
    </w:p>
    <w:p w:rsidR="006E2B79" w:rsidRPr="00680C36" w:rsidRDefault="006E2B79" w:rsidP="006E2B79">
      <w:pPr>
        <w:pStyle w:val="1"/>
        <w:numPr>
          <w:ilvl w:val="0"/>
          <w:numId w:val="0"/>
        </w:numPr>
        <w:ind w:left="397" w:hanging="397"/>
        <w:rPr>
          <w:b/>
          <w:i/>
        </w:rPr>
      </w:pPr>
      <w:r w:rsidRPr="00680C36">
        <w:rPr>
          <w:b/>
          <w:i/>
        </w:rPr>
        <w:t xml:space="preserve">Личностные </w:t>
      </w:r>
    </w:p>
    <w:p w:rsidR="006E2B79" w:rsidRDefault="006E2B79" w:rsidP="006E2B79">
      <w:pPr>
        <w:tabs>
          <w:tab w:val="left" w:pos="142"/>
        </w:tabs>
        <w:jc w:val="both"/>
        <w:rPr>
          <w:bCs/>
        </w:rPr>
      </w:pPr>
      <w:r>
        <w:rPr>
          <w:bCs/>
        </w:rPr>
        <w:t xml:space="preserve">По итогам освоения образовательной программы </w:t>
      </w:r>
      <w:r w:rsidRPr="009974A9">
        <w:rPr>
          <w:bCs/>
        </w:rPr>
        <w:t xml:space="preserve">у учащихся </w:t>
      </w:r>
      <w:r>
        <w:rPr>
          <w:bCs/>
        </w:rPr>
        <w:t>прогнозируются следующие результаты:</w:t>
      </w:r>
    </w:p>
    <w:p w:rsidR="006E2B79" w:rsidRPr="006D1543" w:rsidRDefault="006E2B79" w:rsidP="00772A38">
      <w:pPr>
        <w:pStyle w:val="2"/>
        <w:numPr>
          <w:ilvl w:val="0"/>
          <w:numId w:val="16"/>
        </w:numPr>
      </w:pPr>
      <w:r w:rsidRPr="006D1543">
        <w:t>социализация учащихся через творческую деятельность;</w:t>
      </w:r>
    </w:p>
    <w:p w:rsidR="006E2B79" w:rsidRPr="006D1543" w:rsidRDefault="005F219D" w:rsidP="00772A38">
      <w:pPr>
        <w:pStyle w:val="2"/>
        <w:numPr>
          <w:ilvl w:val="0"/>
          <w:numId w:val="16"/>
        </w:numPr>
      </w:pPr>
      <w:r>
        <w:t>с</w:t>
      </w:r>
      <w:r w:rsidR="006E2B79" w:rsidRPr="006D1543">
        <w:t>формир</w:t>
      </w:r>
      <w:r w:rsidR="006E2B79">
        <w:t>уются</w:t>
      </w:r>
      <w:r w:rsidR="006E2B79" w:rsidRPr="006D1543">
        <w:t xml:space="preserve"> и раз</w:t>
      </w:r>
      <w:r>
        <w:t>овь</w:t>
      </w:r>
      <w:r w:rsidR="006E2B79">
        <w:t>ются</w:t>
      </w:r>
      <w:r w:rsidR="006E2B79" w:rsidRPr="006D1543">
        <w:t xml:space="preserve"> индивидуальны</w:t>
      </w:r>
      <w:r w:rsidR="006E2B79">
        <w:t>е</w:t>
      </w:r>
      <w:r w:rsidR="006E2B79" w:rsidRPr="006D1543">
        <w:t xml:space="preserve"> личностны</w:t>
      </w:r>
      <w:r w:rsidR="006E2B79">
        <w:t>е</w:t>
      </w:r>
      <w:r w:rsidR="006E2B79" w:rsidRPr="006D1543">
        <w:t xml:space="preserve"> качеств</w:t>
      </w:r>
      <w:r>
        <w:t>а</w:t>
      </w:r>
      <w:r w:rsidR="006E2B79" w:rsidRPr="006D1543">
        <w:t>: инициативность, ориентация на успех, увер</w:t>
      </w:r>
      <w:r w:rsidR="00C625E7">
        <w:t xml:space="preserve">енность в себе, </w:t>
      </w:r>
      <w:proofErr w:type="spellStart"/>
      <w:r w:rsidR="00C625E7">
        <w:t>инновационность</w:t>
      </w:r>
      <w:proofErr w:type="spellEnd"/>
      <w:r w:rsidR="00C625E7">
        <w:t>.</w:t>
      </w:r>
    </w:p>
    <w:p w:rsidR="006E2B79" w:rsidRDefault="006E2B79" w:rsidP="006E2B79">
      <w:pPr>
        <w:pStyle w:val="2"/>
        <w:numPr>
          <w:ilvl w:val="0"/>
          <w:numId w:val="0"/>
        </w:numPr>
        <w:ind w:left="360"/>
      </w:pPr>
      <w:r>
        <w:rPr>
          <w:bCs/>
        </w:rPr>
        <w:t xml:space="preserve">По итогам освоения образовательной программы у учащихся </w:t>
      </w:r>
      <w:r>
        <w:t xml:space="preserve">сформируются следующие компетенции: </w:t>
      </w:r>
    </w:p>
    <w:p w:rsidR="006E2B79" w:rsidRDefault="006E2B79" w:rsidP="006E2B79">
      <w:pPr>
        <w:pStyle w:val="2"/>
        <w:numPr>
          <w:ilvl w:val="0"/>
          <w:numId w:val="0"/>
        </w:numPr>
        <w:ind w:left="360"/>
      </w:pPr>
      <w:r w:rsidRPr="007C6A92">
        <w:rPr>
          <w:i/>
        </w:rPr>
        <w:t>коммуникативная компетенция</w:t>
      </w:r>
      <w:r>
        <w:t>:</w:t>
      </w:r>
    </w:p>
    <w:p w:rsidR="006E2B79" w:rsidRDefault="006E2B79" w:rsidP="00772A38">
      <w:pPr>
        <w:pStyle w:val="2"/>
        <w:numPr>
          <w:ilvl w:val="0"/>
          <w:numId w:val="20"/>
        </w:numPr>
      </w:pPr>
      <w:r w:rsidRPr="006D1543">
        <w:t>коммуникабельность</w:t>
      </w:r>
      <w:r>
        <w:t>;</w:t>
      </w:r>
    </w:p>
    <w:p w:rsidR="006E2B79" w:rsidRDefault="006E2B79" w:rsidP="00772A38">
      <w:pPr>
        <w:pStyle w:val="2"/>
        <w:numPr>
          <w:ilvl w:val="0"/>
          <w:numId w:val="20"/>
        </w:numPr>
      </w:pPr>
      <w:r w:rsidRPr="006D1543">
        <w:t>ответственность</w:t>
      </w:r>
      <w:r>
        <w:t>;</w:t>
      </w:r>
    </w:p>
    <w:p w:rsidR="006E2B79" w:rsidRDefault="006E2B79" w:rsidP="00772A38">
      <w:pPr>
        <w:pStyle w:val="2"/>
        <w:numPr>
          <w:ilvl w:val="0"/>
          <w:numId w:val="20"/>
        </w:numPr>
      </w:pPr>
      <w:r w:rsidRPr="006D1543">
        <w:t xml:space="preserve"> толерантность</w:t>
      </w:r>
      <w:r>
        <w:t>;</w:t>
      </w:r>
    </w:p>
    <w:p w:rsidR="006E2B79" w:rsidRDefault="006E2B79" w:rsidP="00772A38">
      <w:pPr>
        <w:pStyle w:val="2"/>
        <w:numPr>
          <w:ilvl w:val="0"/>
          <w:numId w:val="20"/>
        </w:numPr>
      </w:pPr>
      <w:r>
        <w:t>д</w:t>
      </w:r>
      <w:r w:rsidRPr="006D1543">
        <w:t>о</w:t>
      </w:r>
      <w:r>
        <w:t>брожелательность;</w:t>
      </w:r>
    </w:p>
    <w:p w:rsidR="006E2B79" w:rsidRDefault="006E2B79" w:rsidP="00772A38">
      <w:pPr>
        <w:pStyle w:val="2"/>
        <w:numPr>
          <w:ilvl w:val="0"/>
          <w:numId w:val="20"/>
        </w:numPr>
      </w:pPr>
      <w:r>
        <w:t xml:space="preserve"> чувство взаимопомощи.</w:t>
      </w:r>
    </w:p>
    <w:p w:rsidR="006E2B79" w:rsidRDefault="006E2B79" w:rsidP="006E2B79">
      <w:pPr>
        <w:pStyle w:val="2"/>
        <w:numPr>
          <w:ilvl w:val="0"/>
          <w:numId w:val="0"/>
        </w:numPr>
        <w:ind w:left="360"/>
      </w:pPr>
      <w:r w:rsidRPr="00F80129">
        <w:rPr>
          <w:i/>
        </w:rPr>
        <w:t>общекультурная компетенция</w:t>
      </w:r>
      <w:r>
        <w:t xml:space="preserve">: </w:t>
      </w:r>
    </w:p>
    <w:p w:rsidR="006E2B79" w:rsidRPr="000201D9" w:rsidRDefault="006E2B79" w:rsidP="00772A38">
      <w:pPr>
        <w:pStyle w:val="2"/>
        <w:numPr>
          <w:ilvl w:val="0"/>
          <w:numId w:val="21"/>
        </w:numPr>
        <w:rPr>
          <w:b/>
        </w:rPr>
      </w:pPr>
      <w:r>
        <w:t>овладение опытом деятельности,</w:t>
      </w:r>
    </w:p>
    <w:p w:rsidR="006E2B79" w:rsidRPr="000201D9" w:rsidRDefault="006E2B79" w:rsidP="00772A38">
      <w:pPr>
        <w:pStyle w:val="2"/>
        <w:numPr>
          <w:ilvl w:val="0"/>
          <w:numId w:val="21"/>
        </w:numPr>
        <w:rPr>
          <w:b/>
        </w:rPr>
      </w:pPr>
      <w:r>
        <w:t>понимание основ культурологических, семейных и социальных ценностей и традиций;</w:t>
      </w:r>
    </w:p>
    <w:p w:rsidR="006E2B79" w:rsidRPr="000201D9" w:rsidRDefault="006E2B79" w:rsidP="006E2B79">
      <w:pPr>
        <w:pStyle w:val="2"/>
        <w:numPr>
          <w:ilvl w:val="0"/>
          <w:numId w:val="0"/>
        </w:numPr>
        <w:ind w:left="360"/>
        <w:rPr>
          <w:b/>
        </w:rPr>
      </w:pPr>
      <w:r w:rsidRPr="00F80129">
        <w:rPr>
          <w:i/>
        </w:rPr>
        <w:t>социально-трудовая компетенция</w:t>
      </w:r>
      <w:r>
        <w:t>:</w:t>
      </w:r>
    </w:p>
    <w:p w:rsidR="006E2B79" w:rsidRPr="00284D85" w:rsidRDefault="006E2B79" w:rsidP="00772A38">
      <w:pPr>
        <w:pStyle w:val="2"/>
        <w:numPr>
          <w:ilvl w:val="0"/>
          <w:numId w:val="16"/>
        </w:numPr>
        <w:rPr>
          <w:b/>
        </w:rPr>
      </w:pPr>
      <w:r>
        <w:t xml:space="preserve"> овладение учащимися минимально необходимыми для жизни в современном обществе навыками социальной активности и функциональной грамотности;</w:t>
      </w:r>
    </w:p>
    <w:p w:rsidR="006E2B79" w:rsidRPr="000201D9" w:rsidRDefault="006E2B79" w:rsidP="006E2B79">
      <w:pPr>
        <w:pStyle w:val="2"/>
        <w:numPr>
          <w:ilvl w:val="0"/>
          <w:numId w:val="0"/>
        </w:numPr>
        <w:ind w:left="360"/>
      </w:pPr>
      <w:r w:rsidRPr="00F80129">
        <w:rPr>
          <w:i/>
        </w:rPr>
        <w:t>компетенция личностного самосовершенствования</w:t>
      </w:r>
      <w:r>
        <w:rPr>
          <w:b/>
        </w:rPr>
        <w:t xml:space="preserve">: </w:t>
      </w:r>
    </w:p>
    <w:p w:rsidR="006E2B79" w:rsidRDefault="006E2B79" w:rsidP="00772A38">
      <w:pPr>
        <w:pStyle w:val="2"/>
        <w:numPr>
          <w:ilvl w:val="0"/>
          <w:numId w:val="16"/>
        </w:numPr>
      </w:pPr>
      <w:r w:rsidRPr="00284D85">
        <w:t xml:space="preserve">освоение учащимися способов духовного и интеллектуального саморазвития, эмоциональной </w:t>
      </w:r>
      <w:proofErr w:type="spellStart"/>
      <w:r w:rsidRPr="00284D85">
        <w:t>саморегуляции</w:t>
      </w:r>
      <w:proofErr w:type="spellEnd"/>
      <w:r w:rsidRPr="00284D85">
        <w:t xml:space="preserve"> и сам</w:t>
      </w:r>
      <w:r>
        <w:t xml:space="preserve">одисциплины; </w:t>
      </w:r>
    </w:p>
    <w:p w:rsidR="006E2B79" w:rsidRDefault="006E2B79" w:rsidP="00772A38">
      <w:pPr>
        <w:pStyle w:val="2"/>
        <w:numPr>
          <w:ilvl w:val="0"/>
          <w:numId w:val="16"/>
        </w:numPr>
      </w:pPr>
      <w:r>
        <w:t>овладение самопознанием, культурой мышления и поведения.</w:t>
      </w:r>
    </w:p>
    <w:p w:rsidR="006E2B79" w:rsidRDefault="006E2B79" w:rsidP="006E2B79">
      <w:pPr>
        <w:pStyle w:val="2"/>
        <w:numPr>
          <w:ilvl w:val="0"/>
          <w:numId w:val="0"/>
        </w:numPr>
        <w:ind w:left="360"/>
      </w:pPr>
    </w:p>
    <w:p w:rsidR="006E2B79" w:rsidRPr="00B43DA4" w:rsidRDefault="006E2B79" w:rsidP="006E2B79">
      <w:pPr>
        <w:pStyle w:val="2"/>
        <w:numPr>
          <w:ilvl w:val="0"/>
          <w:numId w:val="0"/>
        </w:numPr>
        <w:rPr>
          <w:b/>
          <w:i/>
        </w:rPr>
      </w:pPr>
      <w:proofErr w:type="spellStart"/>
      <w:r w:rsidRPr="00B43DA4">
        <w:rPr>
          <w:b/>
          <w:i/>
        </w:rPr>
        <w:t>Метапредметные</w:t>
      </w:r>
      <w:proofErr w:type="spellEnd"/>
      <w:r w:rsidRPr="00B43DA4">
        <w:rPr>
          <w:b/>
          <w:i/>
        </w:rPr>
        <w:t xml:space="preserve"> </w:t>
      </w:r>
    </w:p>
    <w:p w:rsidR="006E2B79" w:rsidRPr="00B43DA4" w:rsidRDefault="006E2B79" w:rsidP="006E2B79">
      <w:pPr>
        <w:pStyle w:val="afe"/>
        <w:shd w:val="clear" w:color="auto" w:fill="FFFFFF"/>
        <w:ind w:left="0"/>
        <w:rPr>
          <w:rFonts w:ascii="Times New Roman" w:hAnsi="Times New Roman"/>
          <w:sz w:val="24"/>
          <w:szCs w:val="24"/>
        </w:rPr>
      </w:pPr>
      <w:r w:rsidRPr="00B43DA4">
        <w:rPr>
          <w:rFonts w:ascii="Times New Roman" w:hAnsi="Times New Roman"/>
          <w:bCs/>
          <w:sz w:val="24"/>
          <w:szCs w:val="24"/>
        </w:rPr>
        <w:t>По итогам освоения образовательной программы у учащихся предполагаются следующие результаты:</w:t>
      </w:r>
    </w:p>
    <w:p w:rsidR="006E2B79" w:rsidRDefault="006E2B79" w:rsidP="00772A38">
      <w:pPr>
        <w:pStyle w:val="2"/>
        <w:numPr>
          <w:ilvl w:val="0"/>
          <w:numId w:val="17"/>
        </w:numPr>
      </w:pPr>
      <w:r>
        <w:lastRenderedPageBreak/>
        <w:t>с</w:t>
      </w:r>
      <w:r w:rsidRPr="006D1543">
        <w:t>формир</w:t>
      </w:r>
      <w:r>
        <w:t>уется</w:t>
      </w:r>
      <w:r w:rsidRPr="006D1543">
        <w:t xml:space="preserve"> и раз</w:t>
      </w:r>
      <w:r>
        <w:t>о</w:t>
      </w:r>
      <w:r w:rsidRPr="006D1543">
        <w:t>в</w:t>
      </w:r>
      <w:r>
        <w:t>ьется</w:t>
      </w:r>
      <w:r w:rsidRPr="006D1543">
        <w:t xml:space="preserve"> наглядно-образно</w:t>
      </w:r>
      <w:r>
        <w:t>е и предметно-действенное мышление</w:t>
      </w:r>
      <w:r w:rsidRPr="006D1543">
        <w:t>, элемент</w:t>
      </w:r>
      <w:r>
        <w:t>ы</w:t>
      </w:r>
      <w:r w:rsidRPr="006D1543">
        <w:t xml:space="preserve"> логического и</w:t>
      </w:r>
      <w:r>
        <w:t xml:space="preserve"> абстрактного мышления; </w:t>
      </w:r>
    </w:p>
    <w:p w:rsidR="006E2B79" w:rsidRDefault="006E2B79" w:rsidP="00772A38">
      <w:pPr>
        <w:pStyle w:val="2"/>
        <w:numPr>
          <w:ilvl w:val="0"/>
          <w:numId w:val="17"/>
        </w:numPr>
      </w:pPr>
      <w:r w:rsidRPr="006D1543">
        <w:t>раз</w:t>
      </w:r>
      <w:r>
        <w:t>о</w:t>
      </w:r>
      <w:r w:rsidRPr="006D1543">
        <w:t>в</w:t>
      </w:r>
      <w:r>
        <w:t>ьются</w:t>
      </w:r>
      <w:r w:rsidR="009C0BE5">
        <w:t xml:space="preserve"> </w:t>
      </w:r>
      <w:r>
        <w:t xml:space="preserve">познавательные </w:t>
      </w:r>
      <w:r w:rsidRPr="006D1543">
        <w:t>психи</w:t>
      </w:r>
      <w:r>
        <w:t xml:space="preserve">ческие процессы: </w:t>
      </w:r>
      <w:r w:rsidRPr="006D1543">
        <w:t>восприяти</w:t>
      </w:r>
      <w:r>
        <w:t>е</w:t>
      </w:r>
      <w:r w:rsidRPr="006D1543">
        <w:t>, воображени</w:t>
      </w:r>
      <w:r>
        <w:t>е</w:t>
      </w:r>
      <w:r w:rsidRPr="006D1543">
        <w:t>, памят</w:t>
      </w:r>
      <w:r>
        <w:t>ь</w:t>
      </w:r>
      <w:r w:rsidRPr="006D1543">
        <w:t>, внимани</w:t>
      </w:r>
      <w:r>
        <w:t>е;</w:t>
      </w:r>
    </w:p>
    <w:p w:rsidR="006E2B79" w:rsidRDefault="006E2B79" w:rsidP="00772A38">
      <w:pPr>
        <w:pStyle w:val="2"/>
        <w:numPr>
          <w:ilvl w:val="0"/>
          <w:numId w:val="17"/>
        </w:numPr>
      </w:pPr>
      <w:r>
        <w:t xml:space="preserve">разовьются </w:t>
      </w:r>
      <w:r w:rsidRPr="006D1543">
        <w:t>интерес и положительн</w:t>
      </w:r>
      <w:r>
        <w:t>ые</w:t>
      </w:r>
      <w:r w:rsidRPr="006D1543">
        <w:t xml:space="preserve"> мотивации к </w:t>
      </w:r>
      <w:r>
        <w:t>занятию техническим творчеством;</w:t>
      </w:r>
    </w:p>
    <w:p w:rsidR="006E2B79" w:rsidRDefault="006E2B79" w:rsidP="006E2B79">
      <w:pPr>
        <w:pStyle w:val="2"/>
        <w:numPr>
          <w:ilvl w:val="0"/>
          <w:numId w:val="0"/>
        </w:numPr>
        <w:ind w:left="360"/>
      </w:pPr>
      <w:r w:rsidRPr="00B43DA4">
        <w:rPr>
          <w:bCs/>
        </w:rPr>
        <w:t>По итогам освоения образовательной программы у учащихся</w:t>
      </w:r>
      <w:r>
        <w:t xml:space="preserve"> с</w:t>
      </w:r>
      <w:r w:rsidRPr="006D1543">
        <w:t>формир</w:t>
      </w:r>
      <w:r>
        <w:t xml:space="preserve">уется </w:t>
      </w:r>
      <w:r w:rsidRPr="007C6A92">
        <w:rPr>
          <w:i/>
        </w:rPr>
        <w:t>ценностно-смысловая компетенция</w:t>
      </w:r>
      <w:r>
        <w:t xml:space="preserve">: </w:t>
      </w:r>
    </w:p>
    <w:p w:rsidR="006E2B79" w:rsidRPr="000201D9" w:rsidRDefault="006E2B79" w:rsidP="00772A38">
      <w:pPr>
        <w:pStyle w:val="2"/>
        <w:numPr>
          <w:ilvl w:val="0"/>
          <w:numId w:val="19"/>
        </w:numPr>
        <w:rPr>
          <w:b/>
        </w:rPr>
      </w:pPr>
      <w:r>
        <w:t>способность видеть и понимать окружающий мир и ориентироваться в нем;</w:t>
      </w:r>
    </w:p>
    <w:p w:rsidR="006E2B79" w:rsidRPr="000201D9" w:rsidRDefault="006E2B79" w:rsidP="00772A38">
      <w:pPr>
        <w:pStyle w:val="2"/>
        <w:numPr>
          <w:ilvl w:val="0"/>
          <w:numId w:val="19"/>
        </w:numPr>
        <w:rPr>
          <w:b/>
        </w:rPr>
      </w:pPr>
      <w:r>
        <w:t>способность осознавать свою созидательную направленность;</w:t>
      </w:r>
    </w:p>
    <w:p w:rsidR="006E2B79" w:rsidRPr="000201D9" w:rsidRDefault="006E2B79" w:rsidP="00772A38">
      <w:pPr>
        <w:pStyle w:val="2"/>
        <w:numPr>
          <w:ilvl w:val="0"/>
          <w:numId w:val="19"/>
        </w:numPr>
        <w:rPr>
          <w:b/>
        </w:rPr>
      </w:pPr>
      <w:r>
        <w:t>умение принимать решения;</w:t>
      </w:r>
    </w:p>
    <w:p w:rsidR="006E2B79" w:rsidRPr="003421A8" w:rsidRDefault="006E2B79" w:rsidP="00772A38">
      <w:pPr>
        <w:pStyle w:val="2"/>
        <w:numPr>
          <w:ilvl w:val="0"/>
          <w:numId w:val="19"/>
        </w:numPr>
        <w:rPr>
          <w:b/>
        </w:rPr>
      </w:pPr>
      <w:r>
        <w:t>умение самоопределяться в ситуациях учебной деятельности.</w:t>
      </w:r>
    </w:p>
    <w:p w:rsidR="006E2B79" w:rsidRDefault="006E2B79" w:rsidP="006E2B79">
      <w:pPr>
        <w:pStyle w:val="1"/>
        <w:numPr>
          <w:ilvl w:val="0"/>
          <w:numId w:val="0"/>
        </w:numPr>
        <w:ind w:left="397" w:hanging="397"/>
        <w:rPr>
          <w:b/>
        </w:rPr>
      </w:pPr>
    </w:p>
    <w:p w:rsidR="009C0BE5" w:rsidRDefault="008C3FBF" w:rsidP="008C3FBF">
      <w:pPr>
        <w:pStyle w:val="2"/>
        <w:numPr>
          <w:ilvl w:val="0"/>
          <w:numId w:val="0"/>
        </w:numPr>
        <w:rPr>
          <w:b/>
          <w:i/>
        </w:rPr>
      </w:pPr>
      <w:r w:rsidRPr="00284D85">
        <w:rPr>
          <w:b/>
          <w:i/>
        </w:rPr>
        <w:t xml:space="preserve">Предметные </w:t>
      </w:r>
    </w:p>
    <w:p w:rsidR="008C3FBF" w:rsidRDefault="008C3FBF" w:rsidP="008C3FBF">
      <w:pPr>
        <w:pStyle w:val="2"/>
        <w:numPr>
          <w:ilvl w:val="0"/>
          <w:numId w:val="0"/>
        </w:numPr>
      </w:pPr>
      <w:r>
        <w:t xml:space="preserve">В результате освоения программы учащиеся </w:t>
      </w:r>
      <w:r>
        <w:rPr>
          <w:b/>
        </w:rPr>
        <w:t xml:space="preserve">должны </w:t>
      </w:r>
      <w:r w:rsidRPr="00B029BA">
        <w:t>обладать</w:t>
      </w:r>
      <w:r>
        <w:t>:</w:t>
      </w:r>
    </w:p>
    <w:p w:rsidR="008C3FBF" w:rsidRPr="006D1543" w:rsidRDefault="008C3FBF" w:rsidP="00772A38">
      <w:pPr>
        <w:pStyle w:val="2"/>
        <w:numPr>
          <w:ilvl w:val="0"/>
          <w:numId w:val="17"/>
        </w:numPr>
      </w:pPr>
      <w:r w:rsidRPr="006D1543">
        <w:t>расширен</w:t>
      </w:r>
      <w:r>
        <w:t>ными</w:t>
      </w:r>
      <w:r w:rsidRPr="006D1543">
        <w:t xml:space="preserve"> знани</w:t>
      </w:r>
      <w:r>
        <w:t>ями</w:t>
      </w:r>
      <w:r w:rsidRPr="006D1543">
        <w:t xml:space="preserve"> и умени</w:t>
      </w:r>
      <w:r>
        <w:t>ями</w:t>
      </w:r>
      <w:r w:rsidR="009C0BE5">
        <w:t xml:space="preserve"> </w:t>
      </w:r>
      <w:r>
        <w:t>по технологии и математике</w:t>
      </w:r>
      <w:r w:rsidRPr="006D1543">
        <w:t>;</w:t>
      </w:r>
    </w:p>
    <w:p w:rsidR="008C3FBF" w:rsidRPr="006D1543" w:rsidRDefault="008C3FBF" w:rsidP="00772A38">
      <w:pPr>
        <w:pStyle w:val="2"/>
        <w:numPr>
          <w:ilvl w:val="0"/>
          <w:numId w:val="17"/>
        </w:numPr>
      </w:pPr>
      <w:r w:rsidRPr="006D1543">
        <w:t>дополнен</w:t>
      </w:r>
      <w:r>
        <w:t>ными</w:t>
      </w:r>
      <w:r w:rsidRPr="006D1543">
        <w:t xml:space="preserve"> знани</w:t>
      </w:r>
      <w:r>
        <w:t>ями</w:t>
      </w:r>
      <w:r w:rsidRPr="006D1543">
        <w:t xml:space="preserve"> и умени</w:t>
      </w:r>
      <w:r>
        <w:t>ями,</w:t>
      </w:r>
      <w:r w:rsidR="009C0BE5">
        <w:t xml:space="preserve"> </w:t>
      </w:r>
      <w:r>
        <w:t>требующимися</w:t>
      </w:r>
      <w:r w:rsidR="009C0BE5">
        <w:t xml:space="preserve"> </w:t>
      </w:r>
      <w:r>
        <w:t>для</w:t>
      </w:r>
      <w:r w:rsidRPr="006D1543">
        <w:t xml:space="preserve"> решени</w:t>
      </w:r>
      <w:r>
        <w:t>я</w:t>
      </w:r>
      <w:r w:rsidRPr="006D1543">
        <w:t xml:space="preserve"> конструкторских задач</w:t>
      </w:r>
      <w:r>
        <w:t>,</w:t>
      </w:r>
      <w:r w:rsidRPr="006D1543">
        <w:t xml:space="preserve"> по математике, физике, черчени</w:t>
      </w:r>
      <w:r>
        <w:t>ю</w:t>
      </w:r>
      <w:r w:rsidR="00AB1B93">
        <w:t>.</w:t>
      </w:r>
    </w:p>
    <w:p w:rsidR="008C3FBF" w:rsidRDefault="008C3FBF" w:rsidP="008C3FBF">
      <w:pPr>
        <w:spacing w:line="360" w:lineRule="auto"/>
        <w:rPr>
          <w:b/>
        </w:rPr>
      </w:pPr>
      <w:r>
        <w:t xml:space="preserve">В результате освоения программы учащиеся </w:t>
      </w:r>
      <w:r w:rsidRPr="00B42539">
        <w:rPr>
          <w:b/>
        </w:rPr>
        <w:t xml:space="preserve">должны </w:t>
      </w:r>
      <w:r>
        <w:rPr>
          <w:b/>
        </w:rPr>
        <w:t>знать</w:t>
      </w:r>
      <w:r w:rsidRPr="00B42539">
        <w:rPr>
          <w:b/>
        </w:rPr>
        <w:t>:</w:t>
      </w:r>
    </w:p>
    <w:p w:rsidR="008C3FBF" w:rsidRDefault="008C3FBF" w:rsidP="00772A38">
      <w:pPr>
        <w:numPr>
          <w:ilvl w:val="0"/>
          <w:numId w:val="18"/>
        </w:numPr>
        <w:spacing w:line="360" w:lineRule="auto"/>
        <w:ind w:left="567" w:firstLine="284"/>
      </w:pPr>
      <w:r w:rsidRPr="006D1543">
        <w:t>логик</w:t>
      </w:r>
      <w:r>
        <w:t>у</w:t>
      </w:r>
      <w:r w:rsidRPr="006D1543">
        <w:t xml:space="preserve"> технологического конструирова</w:t>
      </w:r>
      <w:r>
        <w:t>ния (алгоритм создания проекта и модели).</w:t>
      </w:r>
    </w:p>
    <w:p w:rsidR="008C3FBF" w:rsidRDefault="008C3FBF" w:rsidP="008C3FBF">
      <w:pPr>
        <w:spacing w:line="360" w:lineRule="auto"/>
        <w:rPr>
          <w:b/>
        </w:rPr>
      </w:pPr>
      <w:r>
        <w:t xml:space="preserve">В результате освоения программы учащиеся </w:t>
      </w:r>
      <w:r w:rsidRPr="00B42539">
        <w:rPr>
          <w:b/>
        </w:rPr>
        <w:t>должны уметь:</w:t>
      </w:r>
    </w:p>
    <w:p w:rsidR="008C3FBF" w:rsidRDefault="008C3FBF" w:rsidP="00772A38">
      <w:pPr>
        <w:pStyle w:val="2"/>
        <w:numPr>
          <w:ilvl w:val="0"/>
          <w:numId w:val="17"/>
        </w:numPr>
        <w:ind w:left="851" w:firstLine="0"/>
      </w:pPr>
      <w:r>
        <w:t>придумывать и создавать собственные проекты и модели</w:t>
      </w:r>
      <w:r w:rsidR="00AB1B93">
        <w:t>.</w:t>
      </w:r>
    </w:p>
    <w:p w:rsidR="00AB1B93" w:rsidRPr="007C6A92" w:rsidRDefault="00AB1B93" w:rsidP="00AB1B93">
      <w:pPr>
        <w:pStyle w:val="2"/>
        <w:numPr>
          <w:ilvl w:val="0"/>
          <w:numId w:val="0"/>
        </w:numPr>
        <w:tabs>
          <w:tab w:val="left" w:pos="709"/>
        </w:tabs>
        <w:rPr>
          <w:i/>
        </w:rPr>
      </w:pPr>
      <w:r>
        <w:t xml:space="preserve">В результате освоения программы </w:t>
      </w:r>
      <w:proofErr w:type="gramStart"/>
      <w:r>
        <w:t>у</w:t>
      </w:r>
      <w:proofErr w:type="gramEnd"/>
      <w:r>
        <w:t xml:space="preserve"> учащиеся </w:t>
      </w:r>
      <w:r w:rsidR="006A579F">
        <w:t>с</w:t>
      </w:r>
      <w:r w:rsidR="006A579F" w:rsidRPr="006D1543">
        <w:t>формир</w:t>
      </w:r>
      <w:r w:rsidR="006A579F">
        <w:t xml:space="preserve">уется </w:t>
      </w:r>
      <w:r w:rsidR="006A579F" w:rsidRPr="007C6A92">
        <w:rPr>
          <w:i/>
        </w:rPr>
        <w:t>учебно-познавательная компетенция:</w:t>
      </w:r>
    </w:p>
    <w:p w:rsidR="00AB1B93" w:rsidRDefault="00D52CEB" w:rsidP="00772A38">
      <w:pPr>
        <w:pStyle w:val="2"/>
        <w:numPr>
          <w:ilvl w:val="0"/>
          <w:numId w:val="17"/>
        </w:numPr>
        <w:tabs>
          <w:tab w:val="left" w:pos="709"/>
        </w:tabs>
      </w:pPr>
      <w:r>
        <w:t>способность к самостоятельной познава</w:t>
      </w:r>
      <w:r w:rsidR="003348F8">
        <w:t xml:space="preserve">тельной и </w:t>
      </w:r>
      <w:proofErr w:type="spellStart"/>
      <w:r w:rsidR="003348F8">
        <w:t>общеучебной</w:t>
      </w:r>
      <w:proofErr w:type="spellEnd"/>
      <w:r w:rsidR="003348F8">
        <w:t xml:space="preserve"> деятельности</w:t>
      </w:r>
      <w:r w:rsidR="00F15271">
        <w:t>;</w:t>
      </w:r>
    </w:p>
    <w:p w:rsidR="00AB1B93" w:rsidRDefault="00C143CC" w:rsidP="00772A38">
      <w:pPr>
        <w:pStyle w:val="2"/>
        <w:numPr>
          <w:ilvl w:val="0"/>
          <w:numId w:val="17"/>
        </w:numPr>
        <w:tabs>
          <w:tab w:val="left" w:pos="709"/>
        </w:tabs>
      </w:pPr>
      <w:r>
        <w:t>способность к планированию,</w:t>
      </w:r>
      <w:r w:rsidR="009C0BE5">
        <w:t xml:space="preserve"> </w:t>
      </w:r>
      <w:r>
        <w:t>генерации идей, анализу</w:t>
      </w:r>
      <w:r w:rsidR="00B14CF3">
        <w:t>, рефлексии;</w:t>
      </w:r>
    </w:p>
    <w:p w:rsidR="006A579F" w:rsidRDefault="0045212E" w:rsidP="00772A38">
      <w:pPr>
        <w:pStyle w:val="2"/>
        <w:numPr>
          <w:ilvl w:val="0"/>
          <w:numId w:val="17"/>
        </w:numPr>
        <w:tabs>
          <w:tab w:val="left" w:pos="709"/>
        </w:tabs>
      </w:pPr>
      <w:r>
        <w:t>способность</w:t>
      </w:r>
      <w:r w:rsidR="00D87D16">
        <w:t xml:space="preserve"> к </w:t>
      </w:r>
      <w:r w:rsidR="00B13313">
        <w:t xml:space="preserve">овладению </w:t>
      </w:r>
      <w:proofErr w:type="spellStart"/>
      <w:r w:rsidR="00B13313">
        <w:t>креативными</w:t>
      </w:r>
      <w:proofErr w:type="spellEnd"/>
      <w:r w:rsidR="00B13313">
        <w:t xml:space="preserve"> навыками продуктивной деятельности:</w:t>
      </w:r>
      <w:r w:rsidR="001F5053">
        <w:t xml:space="preserve"> добыванием знаний непосредственно из реальности</w:t>
      </w:r>
      <w:r w:rsidR="00EB14A6">
        <w:t>, владением приёмами действий в нестандартных ситуациях</w:t>
      </w:r>
      <w:r w:rsidR="00C94A95">
        <w:t>, эвристическими методами решения проблем.</w:t>
      </w:r>
    </w:p>
    <w:p w:rsidR="006E2B79" w:rsidRDefault="006E2B79" w:rsidP="006E2B79">
      <w:pPr>
        <w:pStyle w:val="2"/>
        <w:numPr>
          <w:ilvl w:val="0"/>
          <w:numId w:val="0"/>
        </w:numPr>
        <w:tabs>
          <w:tab w:val="left" w:pos="709"/>
        </w:tabs>
        <w:ind w:left="360"/>
      </w:pPr>
    </w:p>
    <w:p w:rsidR="00680C36" w:rsidRDefault="00680C36" w:rsidP="00AE15E1">
      <w:pPr>
        <w:pStyle w:val="12"/>
        <w:ind w:left="36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6" w:name="_Toc108255239"/>
      <w:bookmarkStart w:id="7" w:name="_Toc348646852"/>
    </w:p>
    <w:p w:rsidR="00680C36" w:rsidRDefault="00680C36" w:rsidP="00AE15E1">
      <w:pPr>
        <w:pStyle w:val="12"/>
        <w:ind w:left="360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B92C0F" w:rsidRPr="00E05F18" w:rsidRDefault="00B92C0F" w:rsidP="00AE15E1">
      <w:pPr>
        <w:pStyle w:val="12"/>
        <w:ind w:left="360"/>
        <w:jc w:val="center"/>
        <w:outlineLvl w:val="0"/>
        <w:rPr>
          <w:rFonts w:ascii="Times New Roman" w:hAnsi="Times New Roman"/>
          <w:sz w:val="24"/>
          <w:szCs w:val="24"/>
        </w:rPr>
      </w:pPr>
      <w:r w:rsidRPr="00E05F18">
        <w:rPr>
          <w:rFonts w:ascii="Times New Roman" w:hAnsi="Times New Roman"/>
          <w:sz w:val="24"/>
          <w:szCs w:val="24"/>
        </w:rPr>
        <w:lastRenderedPageBreak/>
        <w:t>Учебный план</w:t>
      </w:r>
      <w:bookmarkEnd w:id="6"/>
      <w:bookmarkEnd w:id="7"/>
      <w:r w:rsidR="009C0BE5" w:rsidRPr="00E05F18">
        <w:rPr>
          <w:rFonts w:ascii="Times New Roman" w:hAnsi="Times New Roman"/>
          <w:sz w:val="24"/>
          <w:szCs w:val="24"/>
        </w:rPr>
        <w:t xml:space="preserve"> первого </w:t>
      </w:r>
      <w:r w:rsidRPr="00E05F18">
        <w:rPr>
          <w:rFonts w:ascii="Times New Roman" w:hAnsi="Times New Roman"/>
          <w:sz w:val="24"/>
          <w:szCs w:val="24"/>
        </w:rPr>
        <w:t>года обучения</w:t>
      </w:r>
    </w:p>
    <w:p w:rsidR="009C0BE5" w:rsidRPr="009C0BE5" w:rsidRDefault="009C0BE5" w:rsidP="009C0BE5">
      <w:pPr>
        <w:pStyle w:val="af6"/>
      </w:pP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57"/>
        <w:gridCol w:w="3252"/>
        <w:gridCol w:w="995"/>
        <w:gridCol w:w="1134"/>
        <w:gridCol w:w="1418"/>
        <w:gridCol w:w="2551"/>
      </w:tblGrid>
      <w:tr w:rsidR="00B92C0F" w:rsidRPr="006D1543" w:rsidTr="000B7B79">
        <w:tc>
          <w:tcPr>
            <w:tcW w:w="857" w:type="dxa"/>
            <w:vMerge w:val="restart"/>
          </w:tcPr>
          <w:p w:rsidR="00B92C0F" w:rsidRPr="009C0BE5" w:rsidRDefault="00B92C0F" w:rsidP="000B7B79">
            <w:pPr>
              <w:jc w:val="both"/>
            </w:pPr>
            <w:bookmarkStart w:id="8" w:name="_Toc28512543"/>
            <w:bookmarkStart w:id="9" w:name="_Toc108255240"/>
            <w:bookmarkStart w:id="10" w:name="_Toc348646853"/>
            <w:r w:rsidRPr="009C0BE5">
              <w:t>№</w:t>
            </w:r>
          </w:p>
          <w:p w:rsidR="00B92C0F" w:rsidRPr="009C0BE5" w:rsidRDefault="00B92C0F" w:rsidP="000B7B79">
            <w:pPr>
              <w:jc w:val="both"/>
              <w:rPr>
                <w:lang w:eastAsia="en-US"/>
              </w:rPr>
            </w:pPr>
            <w:proofErr w:type="spellStart"/>
            <w:proofErr w:type="gramStart"/>
            <w:r w:rsidRPr="009C0BE5">
              <w:t>п</w:t>
            </w:r>
            <w:proofErr w:type="spellEnd"/>
            <w:proofErr w:type="gramEnd"/>
            <w:r w:rsidRPr="009C0BE5">
              <w:t>/</w:t>
            </w:r>
            <w:proofErr w:type="spellStart"/>
            <w:r w:rsidRPr="009C0BE5">
              <w:t>п</w:t>
            </w:r>
            <w:proofErr w:type="spellEnd"/>
          </w:p>
        </w:tc>
        <w:tc>
          <w:tcPr>
            <w:tcW w:w="3252" w:type="dxa"/>
            <w:vMerge w:val="restart"/>
          </w:tcPr>
          <w:p w:rsidR="00B92C0F" w:rsidRPr="009C0BE5" w:rsidRDefault="004172B8" w:rsidP="000B7B79">
            <w:pPr>
              <w:jc w:val="center"/>
              <w:rPr>
                <w:lang w:eastAsia="en-US"/>
              </w:rPr>
            </w:pPr>
            <w:r w:rsidRPr="009C0BE5">
              <w:t>Название</w:t>
            </w:r>
            <w:r w:rsidR="009C0BE5">
              <w:t xml:space="preserve"> раздела,</w:t>
            </w:r>
            <w:r w:rsidR="00B92C0F" w:rsidRPr="009C0BE5">
              <w:t xml:space="preserve"> темы </w:t>
            </w:r>
          </w:p>
        </w:tc>
        <w:tc>
          <w:tcPr>
            <w:tcW w:w="3547" w:type="dxa"/>
            <w:gridSpan w:val="3"/>
          </w:tcPr>
          <w:p w:rsidR="00B92C0F" w:rsidRPr="009C0BE5" w:rsidRDefault="00B92C0F" w:rsidP="000B7B79">
            <w:pPr>
              <w:jc w:val="center"/>
              <w:rPr>
                <w:lang w:eastAsia="en-US"/>
              </w:rPr>
            </w:pPr>
            <w:r w:rsidRPr="009C0BE5">
              <w:t>Количество часов</w:t>
            </w:r>
          </w:p>
        </w:tc>
        <w:tc>
          <w:tcPr>
            <w:tcW w:w="2551" w:type="dxa"/>
            <w:vMerge w:val="restart"/>
          </w:tcPr>
          <w:p w:rsidR="00B92C0F" w:rsidRPr="009C0BE5" w:rsidRDefault="00B92C0F" w:rsidP="000B7B79">
            <w:pPr>
              <w:jc w:val="center"/>
            </w:pPr>
            <w:r w:rsidRPr="009C0BE5">
              <w:t>Формы контроля</w:t>
            </w:r>
          </w:p>
          <w:p w:rsidR="00B92C0F" w:rsidRPr="009C0BE5" w:rsidRDefault="00B92C0F" w:rsidP="000B7B79">
            <w:pPr>
              <w:jc w:val="center"/>
              <w:rPr>
                <w:i/>
                <w:lang w:eastAsia="en-US"/>
              </w:rPr>
            </w:pPr>
          </w:p>
        </w:tc>
      </w:tr>
      <w:tr w:rsidR="00B92C0F" w:rsidRPr="006D1543" w:rsidTr="000B7B79">
        <w:tc>
          <w:tcPr>
            <w:tcW w:w="857" w:type="dxa"/>
            <w:vMerge/>
            <w:vAlign w:val="center"/>
          </w:tcPr>
          <w:p w:rsidR="00B92C0F" w:rsidRPr="004172B8" w:rsidRDefault="00B92C0F" w:rsidP="000B7B79">
            <w:pPr>
              <w:rPr>
                <w:b/>
                <w:lang w:eastAsia="en-US"/>
              </w:rPr>
            </w:pPr>
          </w:p>
        </w:tc>
        <w:tc>
          <w:tcPr>
            <w:tcW w:w="3252" w:type="dxa"/>
            <w:vMerge/>
            <w:vAlign w:val="center"/>
          </w:tcPr>
          <w:p w:rsidR="00B92C0F" w:rsidRPr="004172B8" w:rsidRDefault="00B92C0F" w:rsidP="000B7B79">
            <w:pPr>
              <w:rPr>
                <w:b/>
                <w:lang w:eastAsia="en-US"/>
              </w:rPr>
            </w:pPr>
          </w:p>
        </w:tc>
        <w:tc>
          <w:tcPr>
            <w:tcW w:w="995" w:type="dxa"/>
          </w:tcPr>
          <w:p w:rsidR="00B92C0F" w:rsidRPr="009C0BE5" w:rsidRDefault="00B92C0F" w:rsidP="000B7B79">
            <w:pPr>
              <w:jc w:val="center"/>
              <w:rPr>
                <w:lang w:eastAsia="en-US"/>
              </w:rPr>
            </w:pPr>
            <w:r w:rsidRPr="009C0BE5">
              <w:t>Всего</w:t>
            </w:r>
          </w:p>
        </w:tc>
        <w:tc>
          <w:tcPr>
            <w:tcW w:w="1134" w:type="dxa"/>
          </w:tcPr>
          <w:p w:rsidR="00B92C0F" w:rsidRPr="009C0BE5" w:rsidRDefault="00B92C0F" w:rsidP="000B7B79">
            <w:pPr>
              <w:jc w:val="center"/>
              <w:rPr>
                <w:lang w:eastAsia="en-US"/>
              </w:rPr>
            </w:pPr>
            <w:r w:rsidRPr="009C0BE5">
              <w:t>Теория</w:t>
            </w:r>
          </w:p>
        </w:tc>
        <w:tc>
          <w:tcPr>
            <w:tcW w:w="1418" w:type="dxa"/>
          </w:tcPr>
          <w:p w:rsidR="00B92C0F" w:rsidRPr="009C0BE5" w:rsidRDefault="00B92C0F" w:rsidP="000B7B79">
            <w:pPr>
              <w:jc w:val="center"/>
              <w:rPr>
                <w:lang w:eastAsia="en-US"/>
              </w:rPr>
            </w:pPr>
            <w:r w:rsidRPr="009C0BE5">
              <w:t>Практика</w:t>
            </w:r>
          </w:p>
        </w:tc>
        <w:tc>
          <w:tcPr>
            <w:tcW w:w="2551" w:type="dxa"/>
            <w:vMerge/>
            <w:vAlign w:val="center"/>
          </w:tcPr>
          <w:p w:rsidR="00B92C0F" w:rsidRPr="006D1543" w:rsidRDefault="00B92C0F" w:rsidP="000B7B79">
            <w:pPr>
              <w:rPr>
                <w:lang w:eastAsia="en-US"/>
              </w:rPr>
            </w:pPr>
          </w:p>
        </w:tc>
      </w:tr>
      <w:tr w:rsidR="00B92C0F" w:rsidRPr="006D1543" w:rsidTr="000B7B79">
        <w:tc>
          <w:tcPr>
            <w:tcW w:w="857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t>1.</w:t>
            </w:r>
          </w:p>
        </w:tc>
        <w:tc>
          <w:tcPr>
            <w:tcW w:w="3252" w:type="dxa"/>
          </w:tcPr>
          <w:p w:rsidR="00B92C0F" w:rsidRPr="006D1543" w:rsidRDefault="00C12B52" w:rsidP="000B7B79">
            <w:pPr>
              <w:rPr>
                <w:lang w:eastAsia="en-US"/>
              </w:rPr>
            </w:pPr>
            <w:r>
              <w:rPr>
                <w:color w:val="000000"/>
              </w:rPr>
              <w:t xml:space="preserve">« </w:t>
            </w:r>
            <w:r w:rsidR="00B92C0F" w:rsidRPr="006D1543">
              <w:t>Давайте познакомимся</w:t>
            </w:r>
            <w:r>
              <w:t>»</w:t>
            </w:r>
          </w:p>
        </w:tc>
        <w:tc>
          <w:tcPr>
            <w:tcW w:w="995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2</w:t>
            </w:r>
          </w:p>
        </w:tc>
        <w:tc>
          <w:tcPr>
            <w:tcW w:w="1134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0,5</w:t>
            </w:r>
          </w:p>
        </w:tc>
        <w:tc>
          <w:tcPr>
            <w:tcW w:w="1418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1,5</w:t>
            </w:r>
          </w:p>
        </w:tc>
        <w:tc>
          <w:tcPr>
            <w:tcW w:w="2551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Устный опрос</w:t>
            </w:r>
            <w:r w:rsidR="00AA5054">
              <w:rPr>
                <w:lang w:eastAsia="en-US"/>
              </w:rPr>
              <w:t>. Наблюдение.</w:t>
            </w:r>
          </w:p>
        </w:tc>
      </w:tr>
      <w:tr w:rsidR="00B92C0F" w:rsidRPr="006D1543" w:rsidTr="000B7B79">
        <w:tc>
          <w:tcPr>
            <w:tcW w:w="857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t>2.</w:t>
            </w:r>
          </w:p>
        </w:tc>
        <w:tc>
          <w:tcPr>
            <w:tcW w:w="3252" w:type="dxa"/>
          </w:tcPr>
          <w:p w:rsidR="00B92C0F" w:rsidRPr="006D1543" w:rsidRDefault="00C12B52" w:rsidP="00D47E08">
            <w:pPr>
              <w:jc w:val="both"/>
              <w:rPr>
                <w:lang w:eastAsia="en-US"/>
              </w:rPr>
            </w:pPr>
            <w:r>
              <w:t>«</w:t>
            </w:r>
            <w:r w:rsidR="00D47E08">
              <w:t>Введение в программу</w:t>
            </w:r>
            <w:r w:rsidR="00D47E08" w:rsidRPr="006D1543">
              <w:t xml:space="preserve">. </w:t>
            </w:r>
            <w:r w:rsidR="00D47E08">
              <w:t xml:space="preserve">Моя первая модель» </w:t>
            </w:r>
          </w:p>
        </w:tc>
        <w:tc>
          <w:tcPr>
            <w:tcW w:w="995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2</w:t>
            </w:r>
          </w:p>
        </w:tc>
        <w:tc>
          <w:tcPr>
            <w:tcW w:w="1134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1</w:t>
            </w:r>
          </w:p>
        </w:tc>
        <w:tc>
          <w:tcPr>
            <w:tcW w:w="1418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1</w:t>
            </w:r>
          </w:p>
        </w:tc>
        <w:tc>
          <w:tcPr>
            <w:tcW w:w="2551" w:type="dxa"/>
          </w:tcPr>
          <w:p w:rsidR="00B92C0F" w:rsidRPr="006D1543" w:rsidRDefault="00AA5054" w:rsidP="000B7B7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Беседа. </w:t>
            </w:r>
            <w:r w:rsidR="00B92C0F">
              <w:rPr>
                <w:lang w:eastAsia="en-US"/>
              </w:rPr>
              <w:t>Выполнение практического задания</w:t>
            </w:r>
            <w:r>
              <w:rPr>
                <w:lang w:eastAsia="en-US"/>
              </w:rPr>
              <w:t>.</w:t>
            </w:r>
          </w:p>
        </w:tc>
      </w:tr>
      <w:tr w:rsidR="00B92C0F" w:rsidRPr="006D1543" w:rsidTr="000B7B79">
        <w:tc>
          <w:tcPr>
            <w:tcW w:w="857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3.</w:t>
            </w:r>
          </w:p>
        </w:tc>
        <w:tc>
          <w:tcPr>
            <w:tcW w:w="3252" w:type="dxa"/>
          </w:tcPr>
          <w:p w:rsidR="00B92C0F" w:rsidRPr="006D1543" w:rsidRDefault="00FF77FD" w:rsidP="000B7B79">
            <w:pPr>
              <w:pStyle w:val="af9"/>
              <w:jc w:val="left"/>
            </w:pPr>
            <w:r>
              <w:t>«</w:t>
            </w:r>
            <w:r w:rsidR="00B92C0F" w:rsidRPr="006D1543">
              <w:t>Учимся чертить</w:t>
            </w:r>
            <w:r>
              <w:t>, к</w:t>
            </w:r>
            <w:r w:rsidR="00B92C0F" w:rsidRPr="006D1543">
              <w:t>опируем</w:t>
            </w:r>
            <w:r>
              <w:t>,</w:t>
            </w:r>
          </w:p>
          <w:p w:rsidR="00B92C0F" w:rsidRPr="006D1543" w:rsidRDefault="00FF77FD" w:rsidP="00E34594">
            <w:pPr>
              <w:pStyle w:val="af9"/>
              <w:jc w:val="left"/>
            </w:pPr>
            <w:r>
              <w:t>п</w:t>
            </w:r>
            <w:r w:rsidR="00B92C0F" w:rsidRPr="006D1543">
              <w:t>ерекалываем</w:t>
            </w:r>
            <w:r>
              <w:t>,</w:t>
            </w:r>
            <w:r w:rsidR="00E34594">
              <w:t xml:space="preserve"> чертим по </w:t>
            </w:r>
            <w:r w:rsidR="00B92C0F" w:rsidRPr="006D1543">
              <w:t>размерам</w:t>
            </w:r>
            <w:r w:rsidR="00E34594">
              <w:t>»</w:t>
            </w:r>
          </w:p>
        </w:tc>
        <w:tc>
          <w:tcPr>
            <w:tcW w:w="995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</w:p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6</w:t>
            </w:r>
          </w:p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6</w:t>
            </w:r>
          </w:p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6</w:t>
            </w:r>
          </w:p>
        </w:tc>
        <w:tc>
          <w:tcPr>
            <w:tcW w:w="1134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</w:p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1</w:t>
            </w:r>
          </w:p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1</w:t>
            </w:r>
          </w:p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1</w:t>
            </w:r>
          </w:p>
        </w:tc>
        <w:tc>
          <w:tcPr>
            <w:tcW w:w="1418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</w:p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5</w:t>
            </w:r>
          </w:p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5</w:t>
            </w:r>
          </w:p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5</w:t>
            </w:r>
          </w:p>
        </w:tc>
        <w:tc>
          <w:tcPr>
            <w:tcW w:w="2551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Устный опрос.  Выполнение практических заданий. Мини-конкурсы.</w:t>
            </w:r>
          </w:p>
        </w:tc>
      </w:tr>
      <w:tr w:rsidR="00B92C0F" w:rsidRPr="006D1543" w:rsidTr="000B7B79">
        <w:tc>
          <w:tcPr>
            <w:tcW w:w="857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4.</w:t>
            </w:r>
          </w:p>
        </w:tc>
        <w:tc>
          <w:tcPr>
            <w:tcW w:w="3252" w:type="dxa"/>
          </w:tcPr>
          <w:p w:rsidR="00B92C0F" w:rsidRPr="00E34594" w:rsidRDefault="00E34594" w:rsidP="000B7B79">
            <w:pPr>
              <w:pStyle w:val="af9"/>
              <w:jc w:val="left"/>
            </w:pPr>
            <w:r>
              <w:t xml:space="preserve">«Как сделать кубик </w:t>
            </w:r>
            <w:r w:rsidR="00B92C0F" w:rsidRPr="006D1543">
              <w:t>и другие геометрические фигуры</w:t>
            </w:r>
            <w:r w:rsidR="00285011">
              <w:t>?»</w:t>
            </w:r>
          </w:p>
        </w:tc>
        <w:tc>
          <w:tcPr>
            <w:tcW w:w="995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</w:p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24</w:t>
            </w:r>
          </w:p>
        </w:tc>
        <w:tc>
          <w:tcPr>
            <w:tcW w:w="1134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</w:p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4</w:t>
            </w:r>
          </w:p>
        </w:tc>
        <w:tc>
          <w:tcPr>
            <w:tcW w:w="1418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</w:p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20</w:t>
            </w:r>
          </w:p>
        </w:tc>
        <w:tc>
          <w:tcPr>
            <w:tcW w:w="2551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Устный опрос. Выполнение практических заданий. Мини-конкурс. </w:t>
            </w:r>
          </w:p>
        </w:tc>
      </w:tr>
      <w:tr w:rsidR="00B92C0F" w:rsidRPr="006D1543" w:rsidTr="000B7B79">
        <w:tc>
          <w:tcPr>
            <w:tcW w:w="857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5.</w:t>
            </w:r>
          </w:p>
        </w:tc>
        <w:tc>
          <w:tcPr>
            <w:tcW w:w="3252" w:type="dxa"/>
          </w:tcPr>
          <w:p w:rsidR="00B92C0F" w:rsidRPr="006D1543" w:rsidRDefault="00B92C0F" w:rsidP="000B7B79">
            <w:pPr>
              <w:pStyle w:val="af9"/>
              <w:jc w:val="left"/>
            </w:pPr>
            <w:r w:rsidRPr="006D1543">
              <w:t>«Изобретаем» колесо</w:t>
            </w:r>
            <w:r w:rsidR="00285011">
              <w:t>»</w:t>
            </w:r>
          </w:p>
        </w:tc>
        <w:tc>
          <w:tcPr>
            <w:tcW w:w="995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2</w:t>
            </w:r>
          </w:p>
        </w:tc>
        <w:tc>
          <w:tcPr>
            <w:tcW w:w="1134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0,5</w:t>
            </w:r>
          </w:p>
        </w:tc>
        <w:tc>
          <w:tcPr>
            <w:tcW w:w="1418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1,5</w:t>
            </w:r>
          </w:p>
        </w:tc>
        <w:tc>
          <w:tcPr>
            <w:tcW w:w="2551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Открытое занятие</w:t>
            </w:r>
            <w:r w:rsidR="00A84C9B">
              <w:rPr>
                <w:lang w:eastAsia="en-US"/>
              </w:rPr>
              <w:t>.</w:t>
            </w:r>
          </w:p>
        </w:tc>
      </w:tr>
      <w:tr w:rsidR="00B92C0F" w:rsidRPr="006D1543" w:rsidTr="000B7B79">
        <w:tc>
          <w:tcPr>
            <w:tcW w:w="857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6.</w:t>
            </w:r>
          </w:p>
        </w:tc>
        <w:tc>
          <w:tcPr>
            <w:tcW w:w="3252" w:type="dxa"/>
          </w:tcPr>
          <w:p w:rsidR="00B92C0F" w:rsidRPr="006D1543" w:rsidRDefault="00285011" w:rsidP="000B7B79">
            <w:pPr>
              <w:jc w:val="both"/>
              <w:rPr>
                <w:lang w:eastAsia="en-US"/>
              </w:rPr>
            </w:pPr>
            <w:r>
              <w:t>«</w:t>
            </w:r>
            <w:r w:rsidR="00B92C0F" w:rsidRPr="006D1543">
              <w:t>Я модели смастерю себе и другу подарю</w:t>
            </w:r>
            <w:r>
              <w:t>»</w:t>
            </w:r>
          </w:p>
        </w:tc>
        <w:tc>
          <w:tcPr>
            <w:tcW w:w="995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64</w:t>
            </w:r>
          </w:p>
        </w:tc>
        <w:tc>
          <w:tcPr>
            <w:tcW w:w="1134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4</w:t>
            </w:r>
          </w:p>
        </w:tc>
        <w:tc>
          <w:tcPr>
            <w:tcW w:w="1418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60</w:t>
            </w:r>
          </w:p>
        </w:tc>
        <w:tc>
          <w:tcPr>
            <w:tcW w:w="2551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Выполнение практических заданий</w:t>
            </w:r>
            <w:r w:rsidR="00A84C9B">
              <w:rPr>
                <w:lang w:eastAsia="en-US"/>
              </w:rPr>
              <w:t>.</w:t>
            </w:r>
          </w:p>
        </w:tc>
      </w:tr>
      <w:tr w:rsidR="00B92C0F" w:rsidRPr="006D1543" w:rsidTr="000B7B79">
        <w:tc>
          <w:tcPr>
            <w:tcW w:w="857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t>7.</w:t>
            </w:r>
          </w:p>
        </w:tc>
        <w:tc>
          <w:tcPr>
            <w:tcW w:w="3252" w:type="dxa"/>
          </w:tcPr>
          <w:p w:rsidR="00B92C0F" w:rsidRPr="006D1543" w:rsidRDefault="00285011" w:rsidP="000B7B79">
            <w:pPr>
              <w:jc w:val="both"/>
              <w:rPr>
                <w:lang w:eastAsia="en-US"/>
              </w:rPr>
            </w:pPr>
            <w:r>
              <w:t>«Изготовление</w:t>
            </w:r>
            <w:r w:rsidR="00B92C0F" w:rsidRPr="006D1543">
              <w:t xml:space="preserve"> подарков, сувениров, украшений к праздникам</w:t>
            </w:r>
            <w:r>
              <w:t>!»</w:t>
            </w:r>
          </w:p>
        </w:tc>
        <w:tc>
          <w:tcPr>
            <w:tcW w:w="995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10</w:t>
            </w:r>
          </w:p>
        </w:tc>
        <w:tc>
          <w:tcPr>
            <w:tcW w:w="1134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2</w:t>
            </w:r>
          </w:p>
        </w:tc>
        <w:tc>
          <w:tcPr>
            <w:tcW w:w="1418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8</w:t>
            </w:r>
          </w:p>
        </w:tc>
        <w:tc>
          <w:tcPr>
            <w:tcW w:w="2551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Выполнение практических заданий.</w:t>
            </w:r>
          </w:p>
        </w:tc>
      </w:tr>
      <w:tr w:rsidR="00B92C0F" w:rsidRPr="006D1543" w:rsidTr="000B7B79">
        <w:tc>
          <w:tcPr>
            <w:tcW w:w="857" w:type="dxa"/>
          </w:tcPr>
          <w:p w:rsidR="00B92C0F" w:rsidRPr="006D1543" w:rsidRDefault="00B92C0F" w:rsidP="000B7B79">
            <w:pPr>
              <w:jc w:val="both"/>
            </w:pPr>
            <w:r w:rsidRPr="006D1543">
              <w:t>8.</w:t>
            </w:r>
          </w:p>
        </w:tc>
        <w:tc>
          <w:tcPr>
            <w:tcW w:w="3252" w:type="dxa"/>
          </w:tcPr>
          <w:p w:rsidR="00B92C0F" w:rsidRPr="006D1543" w:rsidRDefault="00285011" w:rsidP="00152FA6">
            <w:r>
              <w:t>«</w:t>
            </w:r>
            <w:r w:rsidR="00152FA6">
              <w:t>Подготавливаем экспонаты и посещаем</w:t>
            </w:r>
            <w:r w:rsidR="00B92C0F" w:rsidRPr="006D1543">
              <w:t xml:space="preserve"> выставки</w:t>
            </w:r>
            <w:r w:rsidR="00BD4B49">
              <w:t>»</w:t>
            </w:r>
          </w:p>
        </w:tc>
        <w:tc>
          <w:tcPr>
            <w:tcW w:w="995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10</w:t>
            </w:r>
          </w:p>
        </w:tc>
        <w:tc>
          <w:tcPr>
            <w:tcW w:w="1134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10</w:t>
            </w:r>
          </w:p>
        </w:tc>
        <w:tc>
          <w:tcPr>
            <w:tcW w:w="2551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Выставки. Конкурсы.</w:t>
            </w:r>
          </w:p>
        </w:tc>
      </w:tr>
      <w:tr w:rsidR="00B92C0F" w:rsidRPr="006D1543" w:rsidTr="000B7B79">
        <w:tc>
          <w:tcPr>
            <w:tcW w:w="857" w:type="dxa"/>
          </w:tcPr>
          <w:p w:rsidR="00B92C0F" w:rsidRPr="006D1543" w:rsidRDefault="00C55ACF" w:rsidP="000B7B79">
            <w:pPr>
              <w:jc w:val="both"/>
            </w:pPr>
            <w:r>
              <w:t>9.</w:t>
            </w:r>
          </w:p>
        </w:tc>
        <w:tc>
          <w:tcPr>
            <w:tcW w:w="3252" w:type="dxa"/>
          </w:tcPr>
          <w:p w:rsidR="00B92C0F" w:rsidRPr="006D1543" w:rsidRDefault="00C55ACF" w:rsidP="000B7B79">
            <w:r>
              <w:t>«</w:t>
            </w:r>
            <w:r w:rsidR="00B92C0F" w:rsidRPr="006D1543">
              <w:t>Пос</w:t>
            </w:r>
            <w:r w:rsidR="00FF1C7D">
              <w:t>ещаем музеи</w:t>
            </w:r>
            <w:r w:rsidR="00B92C0F" w:rsidRPr="006D1543">
              <w:t xml:space="preserve"> по тематике занятий</w:t>
            </w:r>
            <w:r w:rsidR="00FF1C7D">
              <w:t>»</w:t>
            </w:r>
          </w:p>
        </w:tc>
        <w:tc>
          <w:tcPr>
            <w:tcW w:w="995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10</w:t>
            </w:r>
          </w:p>
        </w:tc>
        <w:tc>
          <w:tcPr>
            <w:tcW w:w="1134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10</w:t>
            </w:r>
          </w:p>
        </w:tc>
        <w:tc>
          <w:tcPr>
            <w:tcW w:w="2551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Устный опрос</w:t>
            </w:r>
          </w:p>
        </w:tc>
      </w:tr>
      <w:tr w:rsidR="00B92C0F" w:rsidRPr="006D1543" w:rsidTr="000B7B79">
        <w:tc>
          <w:tcPr>
            <w:tcW w:w="857" w:type="dxa"/>
          </w:tcPr>
          <w:p w:rsidR="00B92C0F" w:rsidRPr="006D1543" w:rsidRDefault="00B92C0F" w:rsidP="000B7B79">
            <w:pPr>
              <w:jc w:val="both"/>
            </w:pPr>
            <w:r w:rsidRPr="006D1543">
              <w:t>10.</w:t>
            </w:r>
          </w:p>
        </w:tc>
        <w:tc>
          <w:tcPr>
            <w:tcW w:w="3252" w:type="dxa"/>
          </w:tcPr>
          <w:p w:rsidR="00B92C0F" w:rsidRPr="006D1543" w:rsidRDefault="00FF1C7D" w:rsidP="000B7B79">
            <w:r>
              <w:t>«</w:t>
            </w:r>
            <w:r w:rsidR="00B92C0F" w:rsidRPr="006D1543">
              <w:t>Итоговое занятие</w:t>
            </w:r>
            <w:r>
              <w:t>»</w:t>
            </w:r>
          </w:p>
        </w:tc>
        <w:tc>
          <w:tcPr>
            <w:tcW w:w="995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2</w:t>
            </w:r>
          </w:p>
        </w:tc>
        <w:tc>
          <w:tcPr>
            <w:tcW w:w="1134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2</w:t>
            </w:r>
          </w:p>
        </w:tc>
        <w:tc>
          <w:tcPr>
            <w:tcW w:w="2551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 участия в мероприятиях</w:t>
            </w:r>
          </w:p>
        </w:tc>
      </w:tr>
      <w:tr w:rsidR="00B92C0F" w:rsidRPr="006D1543" w:rsidTr="000B7B79">
        <w:tc>
          <w:tcPr>
            <w:tcW w:w="857" w:type="dxa"/>
          </w:tcPr>
          <w:p w:rsidR="00B92C0F" w:rsidRPr="006D1543" w:rsidRDefault="00B92C0F" w:rsidP="000B7B79">
            <w:pPr>
              <w:jc w:val="both"/>
            </w:pPr>
          </w:p>
        </w:tc>
        <w:tc>
          <w:tcPr>
            <w:tcW w:w="3252" w:type="dxa"/>
          </w:tcPr>
          <w:p w:rsidR="00B92C0F" w:rsidRPr="009C0BE5" w:rsidRDefault="00B92C0F" w:rsidP="000B7B79">
            <w:r w:rsidRPr="009C0BE5">
              <w:t>Итого:</w:t>
            </w:r>
          </w:p>
        </w:tc>
        <w:tc>
          <w:tcPr>
            <w:tcW w:w="995" w:type="dxa"/>
          </w:tcPr>
          <w:p w:rsidR="00B92C0F" w:rsidRPr="009C0BE5" w:rsidRDefault="00B92C0F" w:rsidP="000B7B79">
            <w:pPr>
              <w:jc w:val="both"/>
              <w:rPr>
                <w:lang w:eastAsia="en-US"/>
              </w:rPr>
            </w:pPr>
            <w:r w:rsidRPr="009C0BE5">
              <w:rPr>
                <w:lang w:eastAsia="en-US"/>
              </w:rPr>
              <w:t>144</w:t>
            </w:r>
          </w:p>
        </w:tc>
        <w:tc>
          <w:tcPr>
            <w:tcW w:w="1134" w:type="dxa"/>
          </w:tcPr>
          <w:p w:rsidR="00B92C0F" w:rsidRPr="009C0BE5" w:rsidRDefault="00B92C0F" w:rsidP="000B7B79">
            <w:pPr>
              <w:jc w:val="both"/>
              <w:rPr>
                <w:lang w:eastAsia="en-US"/>
              </w:rPr>
            </w:pPr>
            <w:r w:rsidRPr="009C0BE5">
              <w:rPr>
                <w:lang w:eastAsia="en-US"/>
              </w:rPr>
              <w:t>15</w:t>
            </w:r>
          </w:p>
        </w:tc>
        <w:tc>
          <w:tcPr>
            <w:tcW w:w="1418" w:type="dxa"/>
          </w:tcPr>
          <w:p w:rsidR="00B92C0F" w:rsidRPr="009C0BE5" w:rsidRDefault="00B92C0F" w:rsidP="000B7B79">
            <w:pPr>
              <w:jc w:val="both"/>
              <w:rPr>
                <w:lang w:eastAsia="en-US"/>
              </w:rPr>
            </w:pPr>
            <w:r w:rsidRPr="009C0BE5">
              <w:rPr>
                <w:lang w:eastAsia="en-US"/>
              </w:rPr>
              <w:t>129</w:t>
            </w:r>
          </w:p>
        </w:tc>
        <w:tc>
          <w:tcPr>
            <w:tcW w:w="2551" w:type="dxa"/>
          </w:tcPr>
          <w:p w:rsidR="00B92C0F" w:rsidRPr="006D1543" w:rsidRDefault="00B92C0F" w:rsidP="000B7B79">
            <w:pPr>
              <w:jc w:val="both"/>
              <w:rPr>
                <w:lang w:eastAsia="en-US"/>
              </w:rPr>
            </w:pPr>
          </w:p>
        </w:tc>
      </w:tr>
      <w:bookmarkEnd w:id="8"/>
      <w:bookmarkEnd w:id="9"/>
      <w:bookmarkEnd w:id="10"/>
    </w:tbl>
    <w:p w:rsidR="00B92C0F" w:rsidRPr="006D1543" w:rsidRDefault="00B92C0F" w:rsidP="00202B0C">
      <w:pPr>
        <w:pStyle w:val="af6"/>
        <w:ind w:left="720"/>
        <w:rPr>
          <w:b/>
        </w:rPr>
      </w:pPr>
    </w:p>
    <w:p w:rsidR="00AE15E1" w:rsidRDefault="00AE15E1" w:rsidP="00B92C0F">
      <w:pPr>
        <w:pStyle w:val="2"/>
        <w:numPr>
          <w:ilvl w:val="0"/>
          <w:numId w:val="0"/>
        </w:numPr>
        <w:ind w:left="360"/>
        <w:jc w:val="center"/>
        <w:rPr>
          <w:b/>
        </w:rPr>
      </w:pPr>
    </w:p>
    <w:p w:rsidR="00AE15E1" w:rsidRDefault="00AE15E1" w:rsidP="00B92C0F">
      <w:pPr>
        <w:pStyle w:val="2"/>
        <w:numPr>
          <w:ilvl w:val="0"/>
          <w:numId w:val="0"/>
        </w:numPr>
        <w:ind w:left="360"/>
        <w:jc w:val="center"/>
        <w:rPr>
          <w:b/>
        </w:rPr>
      </w:pPr>
    </w:p>
    <w:p w:rsidR="00AE15E1" w:rsidRDefault="00AE15E1" w:rsidP="00B92C0F">
      <w:pPr>
        <w:pStyle w:val="2"/>
        <w:numPr>
          <w:ilvl w:val="0"/>
          <w:numId w:val="0"/>
        </w:numPr>
        <w:ind w:left="360"/>
        <w:jc w:val="center"/>
        <w:rPr>
          <w:b/>
        </w:rPr>
      </w:pPr>
    </w:p>
    <w:p w:rsidR="00AE15E1" w:rsidRDefault="00AE15E1" w:rsidP="00B92C0F">
      <w:pPr>
        <w:pStyle w:val="2"/>
        <w:numPr>
          <w:ilvl w:val="0"/>
          <w:numId w:val="0"/>
        </w:numPr>
        <w:ind w:left="360"/>
        <w:jc w:val="center"/>
        <w:rPr>
          <w:b/>
        </w:rPr>
      </w:pPr>
    </w:p>
    <w:p w:rsidR="00AE15E1" w:rsidRDefault="00AE15E1" w:rsidP="00B92C0F">
      <w:pPr>
        <w:pStyle w:val="2"/>
        <w:numPr>
          <w:ilvl w:val="0"/>
          <w:numId w:val="0"/>
        </w:numPr>
        <w:ind w:left="360"/>
        <w:jc w:val="center"/>
        <w:rPr>
          <w:b/>
        </w:rPr>
      </w:pPr>
    </w:p>
    <w:p w:rsidR="00AE15E1" w:rsidRDefault="00AE15E1" w:rsidP="00B92C0F">
      <w:pPr>
        <w:pStyle w:val="2"/>
        <w:numPr>
          <w:ilvl w:val="0"/>
          <w:numId w:val="0"/>
        </w:numPr>
        <w:ind w:left="360"/>
        <w:jc w:val="center"/>
        <w:rPr>
          <w:b/>
        </w:rPr>
      </w:pPr>
    </w:p>
    <w:p w:rsidR="00AE15E1" w:rsidRDefault="00AE15E1" w:rsidP="00B92C0F">
      <w:pPr>
        <w:pStyle w:val="2"/>
        <w:numPr>
          <w:ilvl w:val="0"/>
          <w:numId w:val="0"/>
        </w:numPr>
        <w:ind w:left="360"/>
        <w:jc w:val="center"/>
        <w:rPr>
          <w:b/>
        </w:rPr>
      </w:pPr>
    </w:p>
    <w:p w:rsidR="00AE15E1" w:rsidRDefault="00AE15E1" w:rsidP="00B92C0F">
      <w:pPr>
        <w:pStyle w:val="2"/>
        <w:numPr>
          <w:ilvl w:val="0"/>
          <w:numId w:val="0"/>
        </w:numPr>
        <w:ind w:left="360"/>
        <w:jc w:val="center"/>
        <w:rPr>
          <w:b/>
        </w:rPr>
      </w:pPr>
    </w:p>
    <w:p w:rsidR="00AE15E1" w:rsidRDefault="00AE15E1" w:rsidP="00B92C0F">
      <w:pPr>
        <w:pStyle w:val="2"/>
        <w:numPr>
          <w:ilvl w:val="0"/>
          <w:numId w:val="0"/>
        </w:numPr>
        <w:ind w:left="360"/>
        <w:jc w:val="center"/>
        <w:rPr>
          <w:b/>
        </w:rPr>
      </w:pPr>
    </w:p>
    <w:p w:rsidR="009C0BE5" w:rsidRDefault="009C0BE5" w:rsidP="00B92C0F">
      <w:pPr>
        <w:pStyle w:val="2"/>
        <w:numPr>
          <w:ilvl w:val="0"/>
          <w:numId w:val="0"/>
        </w:numPr>
        <w:ind w:left="360"/>
        <w:jc w:val="center"/>
        <w:rPr>
          <w:b/>
        </w:rPr>
      </w:pPr>
    </w:p>
    <w:p w:rsidR="00246BC5" w:rsidRPr="00E05F18" w:rsidRDefault="00AE15E1" w:rsidP="00B92C0F">
      <w:pPr>
        <w:pStyle w:val="2"/>
        <w:numPr>
          <w:ilvl w:val="0"/>
          <w:numId w:val="0"/>
        </w:numPr>
        <w:ind w:left="360"/>
        <w:jc w:val="center"/>
        <w:rPr>
          <w:b/>
        </w:rPr>
      </w:pPr>
      <w:r w:rsidRPr="00E05F18">
        <w:rPr>
          <w:b/>
        </w:rPr>
        <w:lastRenderedPageBreak/>
        <w:t>Учебный план</w:t>
      </w:r>
      <w:r w:rsidR="009C0BE5" w:rsidRPr="00E05F18">
        <w:rPr>
          <w:b/>
        </w:rPr>
        <w:t xml:space="preserve"> второго </w:t>
      </w:r>
      <w:r w:rsidR="008845B2" w:rsidRPr="00E05F18">
        <w:rPr>
          <w:b/>
        </w:rPr>
        <w:t>год</w:t>
      </w:r>
      <w:r w:rsidRPr="00E05F18">
        <w:rPr>
          <w:b/>
        </w:rPr>
        <w:t>а</w:t>
      </w:r>
      <w:r w:rsidR="008845B2" w:rsidRPr="00E05F18">
        <w:rPr>
          <w:b/>
        </w:rPr>
        <w:t xml:space="preserve"> обучения</w:t>
      </w:r>
    </w:p>
    <w:p w:rsidR="009C0BE5" w:rsidRPr="009C0BE5" w:rsidRDefault="009C0BE5" w:rsidP="00B92C0F">
      <w:pPr>
        <w:pStyle w:val="2"/>
        <w:numPr>
          <w:ilvl w:val="0"/>
          <w:numId w:val="0"/>
        </w:numPr>
        <w:ind w:left="360"/>
        <w:jc w:val="center"/>
        <w:rPr>
          <w:b/>
          <w:sz w:val="28"/>
          <w:szCs w:val="28"/>
        </w:rPr>
      </w:pPr>
    </w:p>
    <w:tbl>
      <w:tblPr>
        <w:tblW w:w="9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3116"/>
        <w:gridCol w:w="995"/>
        <w:gridCol w:w="1134"/>
        <w:gridCol w:w="1418"/>
        <w:gridCol w:w="2547"/>
      </w:tblGrid>
      <w:tr w:rsidR="006E15F3" w:rsidRPr="006D1543" w:rsidTr="009C6866">
        <w:tc>
          <w:tcPr>
            <w:tcW w:w="675" w:type="dxa"/>
            <w:vMerge w:val="restart"/>
          </w:tcPr>
          <w:bookmarkEnd w:id="4"/>
          <w:bookmarkEnd w:id="5"/>
          <w:p w:rsidR="006E15F3" w:rsidRPr="006D1543" w:rsidRDefault="006E15F3" w:rsidP="003F053B">
            <w:pPr>
              <w:jc w:val="both"/>
            </w:pPr>
            <w:r w:rsidRPr="006D1543">
              <w:t>№</w:t>
            </w:r>
          </w:p>
          <w:p w:rsidR="006E15F3" w:rsidRPr="006D1543" w:rsidRDefault="006E15F3" w:rsidP="003F053B">
            <w:pPr>
              <w:jc w:val="both"/>
              <w:rPr>
                <w:lang w:eastAsia="en-US"/>
              </w:rPr>
            </w:pPr>
            <w:proofErr w:type="spellStart"/>
            <w:proofErr w:type="gramStart"/>
            <w:r w:rsidRPr="006D1543">
              <w:t>п</w:t>
            </w:r>
            <w:proofErr w:type="spellEnd"/>
            <w:proofErr w:type="gramEnd"/>
            <w:r w:rsidRPr="006D1543">
              <w:t>/</w:t>
            </w:r>
            <w:proofErr w:type="spellStart"/>
            <w:r w:rsidRPr="006D1543">
              <w:t>п</w:t>
            </w:r>
            <w:proofErr w:type="spellEnd"/>
          </w:p>
        </w:tc>
        <w:tc>
          <w:tcPr>
            <w:tcW w:w="3116" w:type="dxa"/>
            <w:vMerge w:val="restart"/>
          </w:tcPr>
          <w:p w:rsidR="006E15F3" w:rsidRPr="006D1543" w:rsidRDefault="006E15F3" w:rsidP="003F053B">
            <w:pPr>
              <w:jc w:val="center"/>
              <w:rPr>
                <w:lang w:eastAsia="en-US"/>
              </w:rPr>
            </w:pPr>
            <w:r w:rsidRPr="006D1543">
              <w:t xml:space="preserve">Название раздела, темы </w:t>
            </w:r>
          </w:p>
        </w:tc>
        <w:tc>
          <w:tcPr>
            <w:tcW w:w="3547" w:type="dxa"/>
            <w:gridSpan w:val="3"/>
          </w:tcPr>
          <w:p w:rsidR="006E15F3" w:rsidRPr="006D1543" w:rsidRDefault="006E15F3" w:rsidP="003F053B">
            <w:pPr>
              <w:jc w:val="center"/>
              <w:rPr>
                <w:lang w:eastAsia="en-US"/>
              </w:rPr>
            </w:pPr>
            <w:r w:rsidRPr="006D1543">
              <w:t>Количество часов</w:t>
            </w:r>
          </w:p>
        </w:tc>
        <w:tc>
          <w:tcPr>
            <w:tcW w:w="2547" w:type="dxa"/>
            <w:vMerge w:val="restart"/>
          </w:tcPr>
          <w:p w:rsidR="006E15F3" w:rsidRPr="009C0BE5" w:rsidRDefault="006E15F3" w:rsidP="003F053B">
            <w:pPr>
              <w:jc w:val="center"/>
            </w:pPr>
            <w:r w:rsidRPr="009C0BE5">
              <w:t>Формы контроля</w:t>
            </w:r>
          </w:p>
          <w:p w:rsidR="006E15F3" w:rsidRPr="006D1543" w:rsidRDefault="006E15F3" w:rsidP="003F053B">
            <w:pPr>
              <w:jc w:val="center"/>
              <w:rPr>
                <w:b/>
                <w:i/>
                <w:lang w:eastAsia="en-US"/>
              </w:rPr>
            </w:pPr>
          </w:p>
        </w:tc>
      </w:tr>
      <w:tr w:rsidR="006E15F3" w:rsidRPr="006D1543" w:rsidTr="009C6866">
        <w:tc>
          <w:tcPr>
            <w:tcW w:w="675" w:type="dxa"/>
            <w:vMerge/>
            <w:vAlign w:val="center"/>
          </w:tcPr>
          <w:p w:rsidR="006E15F3" w:rsidRPr="006D1543" w:rsidRDefault="006E15F3" w:rsidP="003F053B">
            <w:pPr>
              <w:rPr>
                <w:lang w:eastAsia="en-US"/>
              </w:rPr>
            </w:pPr>
          </w:p>
        </w:tc>
        <w:tc>
          <w:tcPr>
            <w:tcW w:w="3116" w:type="dxa"/>
            <w:vMerge/>
            <w:vAlign w:val="center"/>
          </w:tcPr>
          <w:p w:rsidR="006E15F3" w:rsidRPr="006D1543" w:rsidRDefault="006E15F3" w:rsidP="003F053B">
            <w:pPr>
              <w:rPr>
                <w:lang w:eastAsia="en-US"/>
              </w:rPr>
            </w:pPr>
          </w:p>
        </w:tc>
        <w:tc>
          <w:tcPr>
            <w:tcW w:w="995" w:type="dxa"/>
          </w:tcPr>
          <w:p w:rsidR="006E15F3" w:rsidRPr="006D1543" w:rsidRDefault="006E15F3" w:rsidP="003F053B">
            <w:pPr>
              <w:jc w:val="center"/>
              <w:rPr>
                <w:lang w:eastAsia="en-US"/>
              </w:rPr>
            </w:pPr>
            <w:r w:rsidRPr="006D1543">
              <w:t>Всего</w:t>
            </w:r>
          </w:p>
        </w:tc>
        <w:tc>
          <w:tcPr>
            <w:tcW w:w="1134" w:type="dxa"/>
          </w:tcPr>
          <w:p w:rsidR="006E15F3" w:rsidRPr="006D1543" w:rsidRDefault="006E15F3" w:rsidP="003F053B">
            <w:pPr>
              <w:jc w:val="center"/>
              <w:rPr>
                <w:lang w:eastAsia="en-US"/>
              </w:rPr>
            </w:pPr>
            <w:r w:rsidRPr="006D1543">
              <w:t>Теория</w:t>
            </w:r>
          </w:p>
        </w:tc>
        <w:tc>
          <w:tcPr>
            <w:tcW w:w="1418" w:type="dxa"/>
          </w:tcPr>
          <w:p w:rsidR="006E15F3" w:rsidRPr="006D1543" w:rsidRDefault="006E15F3" w:rsidP="003F053B">
            <w:pPr>
              <w:jc w:val="center"/>
              <w:rPr>
                <w:lang w:eastAsia="en-US"/>
              </w:rPr>
            </w:pPr>
            <w:r w:rsidRPr="006D1543">
              <w:t>Практика</w:t>
            </w:r>
          </w:p>
        </w:tc>
        <w:tc>
          <w:tcPr>
            <w:tcW w:w="2547" w:type="dxa"/>
            <w:vMerge/>
            <w:vAlign w:val="center"/>
          </w:tcPr>
          <w:p w:rsidR="006E15F3" w:rsidRPr="006D1543" w:rsidRDefault="006E15F3" w:rsidP="003F053B">
            <w:pPr>
              <w:rPr>
                <w:lang w:eastAsia="en-US"/>
              </w:rPr>
            </w:pPr>
          </w:p>
        </w:tc>
      </w:tr>
      <w:tr w:rsidR="006E15F3" w:rsidRPr="006D1543" w:rsidTr="009C6866">
        <w:tc>
          <w:tcPr>
            <w:tcW w:w="675" w:type="dxa"/>
          </w:tcPr>
          <w:p w:rsidR="006E15F3" w:rsidRPr="006D1543" w:rsidRDefault="006E15F3" w:rsidP="003F053B">
            <w:pPr>
              <w:jc w:val="both"/>
              <w:rPr>
                <w:lang w:eastAsia="en-US"/>
              </w:rPr>
            </w:pPr>
            <w:r w:rsidRPr="006D1543">
              <w:t>1.</w:t>
            </w:r>
          </w:p>
        </w:tc>
        <w:tc>
          <w:tcPr>
            <w:tcW w:w="3116" w:type="dxa"/>
          </w:tcPr>
          <w:p w:rsidR="006E15F3" w:rsidRPr="006D1543" w:rsidRDefault="006E15F3" w:rsidP="003F053B">
            <w:pPr>
              <w:jc w:val="both"/>
              <w:rPr>
                <w:lang w:eastAsia="en-US"/>
              </w:rPr>
            </w:pPr>
            <w:r w:rsidRPr="006D1543">
              <w:rPr>
                <w:color w:val="000000"/>
              </w:rPr>
              <w:t>Вводное занятие. Мы знакомы?</w:t>
            </w:r>
          </w:p>
        </w:tc>
        <w:tc>
          <w:tcPr>
            <w:tcW w:w="995" w:type="dxa"/>
          </w:tcPr>
          <w:p w:rsidR="006E15F3" w:rsidRPr="006D1543" w:rsidRDefault="006E15F3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3</w:t>
            </w:r>
          </w:p>
        </w:tc>
        <w:tc>
          <w:tcPr>
            <w:tcW w:w="1134" w:type="dxa"/>
          </w:tcPr>
          <w:p w:rsidR="006E15F3" w:rsidRPr="006D1543" w:rsidRDefault="006E15F3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1</w:t>
            </w:r>
          </w:p>
        </w:tc>
        <w:tc>
          <w:tcPr>
            <w:tcW w:w="1418" w:type="dxa"/>
          </w:tcPr>
          <w:p w:rsidR="006E15F3" w:rsidRPr="006D1543" w:rsidRDefault="006E15F3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2</w:t>
            </w:r>
          </w:p>
        </w:tc>
        <w:tc>
          <w:tcPr>
            <w:tcW w:w="2547" w:type="dxa"/>
          </w:tcPr>
          <w:p w:rsidR="006E15F3" w:rsidRPr="006D1543" w:rsidRDefault="009D554C" w:rsidP="003F053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Устный опрос</w:t>
            </w:r>
          </w:p>
        </w:tc>
      </w:tr>
      <w:tr w:rsidR="006E15F3" w:rsidRPr="006D1543" w:rsidTr="009C6866">
        <w:tc>
          <w:tcPr>
            <w:tcW w:w="675" w:type="dxa"/>
          </w:tcPr>
          <w:p w:rsidR="006E15F3" w:rsidRPr="006D1543" w:rsidRDefault="006E15F3" w:rsidP="003F053B">
            <w:pPr>
              <w:jc w:val="both"/>
              <w:rPr>
                <w:lang w:eastAsia="en-US"/>
              </w:rPr>
            </w:pPr>
            <w:r w:rsidRPr="006D1543">
              <w:t>2.</w:t>
            </w:r>
          </w:p>
        </w:tc>
        <w:tc>
          <w:tcPr>
            <w:tcW w:w="3116" w:type="dxa"/>
          </w:tcPr>
          <w:p w:rsidR="006E15F3" w:rsidRPr="006D1543" w:rsidRDefault="006E15F3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Вспомним, как сделать развертку модели</w:t>
            </w:r>
          </w:p>
        </w:tc>
        <w:tc>
          <w:tcPr>
            <w:tcW w:w="995" w:type="dxa"/>
          </w:tcPr>
          <w:p w:rsidR="006E15F3" w:rsidRPr="006D1543" w:rsidRDefault="00807738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24</w:t>
            </w:r>
          </w:p>
        </w:tc>
        <w:tc>
          <w:tcPr>
            <w:tcW w:w="1134" w:type="dxa"/>
          </w:tcPr>
          <w:p w:rsidR="006E15F3" w:rsidRPr="006D1543" w:rsidRDefault="00807738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1</w:t>
            </w:r>
          </w:p>
        </w:tc>
        <w:tc>
          <w:tcPr>
            <w:tcW w:w="1418" w:type="dxa"/>
          </w:tcPr>
          <w:p w:rsidR="006E15F3" w:rsidRPr="006D1543" w:rsidRDefault="004F05A5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23</w:t>
            </w:r>
          </w:p>
        </w:tc>
        <w:tc>
          <w:tcPr>
            <w:tcW w:w="2547" w:type="dxa"/>
          </w:tcPr>
          <w:p w:rsidR="006E15F3" w:rsidRPr="006D1543" w:rsidRDefault="009D554C" w:rsidP="009D554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Устный опрос. Выполнение практических заданий. Мини-конкурс.</w:t>
            </w:r>
          </w:p>
        </w:tc>
      </w:tr>
      <w:tr w:rsidR="006E15F3" w:rsidRPr="006D1543" w:rsidTr="009C6866">
        <w:tc>
          <w:tcPr>
            <w:tcW w:w="675" w:type="dxa"/>
          </w:tcPr>
          <w:p w:rsidR="006E15F3" w:rsidRPr="006D1543" w:rsidRDefault="006E15F3" w:rsidP="009C6866">
            <w:pPr>
              <w:jc w:val="both"/>
              <w:rPr>
                <w:lang w:eastAsia="en-US"/>
              </w:rPr>
            </w:pPr>
            <w:r w:rsidRPr="006D1543">
              <w:t>3</w:t>
            </w:r>
            <w:r w:rsidR="009C6866" w:rsidRPr="006D1543">
              <w:t>.</w:t>
            </w:r>
          </w:p>
        </w:tc>
        <w:tc>
          <w:tcPr>
            <w:tcW w:w="3116" w:type="dxa"/>
          </w:tcPr>
          <w:p w:rsidR="006E15F3" w:rsidRPr="006D1543" w:rsidRDefault="009C6866" w:rsidP="003F053B">
            <w:pPr>
              <w:jc w:val="both"/>
              <w:rPr>
                <w:lang w:eastAsia="en-US"/>
              </w:rPr>
            </w:pPr>
            <w:r w:rsidRPr="006D1543">
              <w:t>Конструирование автомоделей</w:t>
            </w:r>
          </w:p>
        </w:tc>
        <w:tc>
          <w:tcPr>
            <w:tcW w:w="995" w:type="dxa"/>
          </w:tcPr>
          <w:p w:rsidR="006E15F3" w:rsidRPr="006D1543" w:rsidRDefault="00807738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36</w:t>
            </w:r>
          </w:p>
        </w:tc>
        <w:tc>
          <w:tcPr>
            <w:tcW w:w="1134" w:type="dxa"/>
          </w:tcPr>
          <w:p w:rsidR="006E15F3" w:rsidRPr="006D1543" w:rsidRDefault="00807738" w:rsidP="00807738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3</w:t>
            </w:r>
          </w:p>
        </w:tc>
        <w:tc>
          <w:tcPr>
            <w:tcW w:w="1418" w:type="dxa"/>
          </w:tcPr>
          <w:p w:rsidR="006E15F3" w:rsidRPr="006D1543" w:rsidRDefault="004F05A5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33</w:t>
            </w:r>
          </w:p>
        </w:tc>
        <w:tc>
          <w:tcPr>
            <w:tcW w:w="2547" w:type="dxa"/>
          </w:tcPr>
          <w:p w:rsidR="006E15F3" w:rsidRPr="006D1543" w:rsidRDefault="009D554C" w:rsidP="003F053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Устный опрос. Выполнение практических заданий. Мини-конкурс</w:t>
            </w:r>
          </w:p>
        </w:tc>
      </w:tr>
      <w:tr w:rsidR="009C6866" w:rsidRPr="006D1543" w:rsidTr="009C6866">
        <w:tc>
          <w:tcPr>
            <w:tcW w:w="675" w:type="dxa"/>
          </w:tcPr>
          <w:p w:rsidR="009C6866" w:rsidRPr="006D1543" w:rsidRDefault="009C6866" w:rsidP="003F053B">
            <w:pPr>
              <w:jc w:val="both"/>
            </w:pPr>
            <w:r w:rsidRPr="006D1543">
              <w:t>4.</w:t>
            </w:r>
          </w:p>
        </w:tc>
        <w:tc>
          <w:tcPr>
            <w:tcW w:w="3116" w:type="dxa"/>
          </w:tcPr>
          <w:p w:rsidR="009C6866" w:rsidRPr="006D1543" w:rsidRDefault="009C6866" w:rsidP="003F053B">
            <w:pPr>
              <w:jc w:val="both"/>
            </w:pPr>
            <w:r w:rsidRPr="006D1543">
              <w:t>Конструирование судомоделей</w:t>
            </w:r>
          </w:p>
        </w:tc>
        <w:tc>
          <w:tcPr>
            <w:tcW w:w="995" w:type="dxa"/>
          </w:tcPr>
          <w:p w:rsidR="009C6866" w:rsidRPr="006D1543" w:rsidRDefault="00807738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30</w:t>
            </w:r>
          </w:p>
        </w:tc>
        <w:tc>
          <w:tcPr>
            <w:tcW w:w="1134" w:type="dxa"/>
          </w:tcPr>
          <w:p w:rsidR="009C6866" w:rsidRPr="006D1543" w:rsidRDefault="00807738" w:rsidP="00807738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3</w:t>
            </w:r>
          </w:p>
        </w:tc>
        <w:tc>
          <w:tcPr>
            <w:tcW w:w="1418" w:type="dxa"/>
          </w:tcPr>
          <w:p w:rsidR="009C6866" w:rsidRPr="006D1543" w:rsidRDefault="004F05A5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27</w:t>
            </w:r>
          </w:p>
        </w:tc>
        <w:tc>
          <w:tcPr>
            <w:tcW w:w="2547" w:type="dxa"/>
          </w:tcPr>
          <w:p w:rsidR="009C6866" w:rsidRPr="006D1543" w:rsidRDefault="009D554C" w:rsidP="003F053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Устный опрос. Выполнение практических заданий. Мини-конкурс</w:t>
            </w:r>
          </w:p>
        </w:tc>
      </w:tr>
      <w:tr w:rsidR="009C6866" w:rsidRPr="006D1543" w:rsidTr="009C6866">
        <w:tc>
          <w:tcPr>
            <w:tcW w:w="675" w:type="dxa"/>
          </w:tcPr>
          <w:p w:rsidR="009C6866" w:rsidRPr="006D1543" w:rsidRDefault="009C6866" w:rsidP="003F053B">
            <w:pPr>
              <w:jc w:val="both"/>
            </w:pPr>
            <w:r w:rsidRPr="006D1543">
              <w:t>5.</w:t>
            </w:r>
          </w:p>
        </w:tc>
        <w:tc>
          <w:tcPr>
            <w:tcW w:w="3116" w:type="dxa"/>
          </w:tcPr>
          <w:p w:rsidR="009C6866" w:rsidRPr="006D1543" w:rsidRDefault="009C6866" w:rsidP="003F053B">
            <w:pPr>
              <w:jc w:val="both"/>
            </w:pPr>
            <w:r w:rsidRPr="006D1543">
              <w:t>Конструирование железнодорожной техники.</w:t>
            </w:r>
          </w:p>
        </w:tc>
        <w:tc>
          <w:tcPr>
            <w:tcW w:w="995" w:type="dxa"/>
          </w:tcPr>
          <w:p w:rsidR="009C6866" w:rsidRPr="006D1543" w:rsidRDefault="00807738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30</w:t>
            </w:r>
          </w:p>
        </w:tc>
        <w:tc>
          <w:tcPr>
            <w:tcW w:w="1134" w:type="dxa"/>
          </w:tcPr>
          <w:p w:rsidR="009C6866" w:rsidRPr="006D1543" w:rsidRDefault="00807738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3</w:t>
            </w:r>
          </w:p>
        </w:tc>
        <w:tc>
          <w:tcPr>
            <w:tcW w:w="1418" w:type="dxa"/>
          </w:tcPr>
          <w:p w:rsidR="009C6866" w:rsidRPr="006D1543" w:rsidRDefault="004F05A5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27</w:t>
            </w:r>
          </w:p>
        </w:tc>
        <w:tc>
          <w:tcPr>
            <w:tcW w:w="2547" w:type="dxa"/>
          </w:tcPr>
          <w:p w:rsidR="009C6866" w:rsidRPr="006D1543" w:rsidRDefault="009D554C" w:rsidP="003F053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Устный опрос. Выполнение практических заданий. Мини-конкурс</w:t>
            </w:r>
          </w:p>
        </w:tc>
      </w:tr>
      <w:tr w:rsidR="009C6866" w:rsidRPr="006D1543" w:rsidTr="009C6866">
        <w:tc>
          <w:tcPr>
            <w:tcW w:w="675" w:type="dxa"/>
          </w:tcPr>
          <w:p w:rsidR="009C6866" w:rsidRPr="006D1543" w:rsidRDefault="009C6866" w:rsidP="003F053B">
            <w:pPr>
              <w:jc w:val="both"/>
            </w:pPr>
            <w:r w:rsidRPr="006D1543">
              <w:t>6.</w:t>
            </w:r>
          </w:p>
        </w:tc>
        <w:tc>
          <w:tcPr>
            <w:tcW w:w="3116" w:type="dxa"/>
          </w:tcPr>
          <w:p w:rsidR="009C6866" w:rsidRPr="006D1543" w:rsidRDefault="009C6866" w:rsidP="003F053B">
            <w:pPr>
              <w:jc w:val="both"/>
            </w:pPr>
            <w:r w:rsidRPr="006D1543">
              <w:t>Конструирование технических объектов из модулей простой и сложной формы по собственному замыслу.</w:t>
            </w:r>
          </w:p>
        </w:tc>
        <w:tc>
          <w:tcPr>
            <w:tcW w:w="995" w:type="dxa"/>
          </w:tcPr>
          <w:p w:rsidR="009C6866" w:rsidRPr="006D1543" w:rsidRDefault="00807738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30</w:t>
            </w:r>
          </w:p>
        </w:tc>
        <w:tc>
          <w:tcPr>
            <w:tcW w:w="1134" w:type="dxa"/>
          </w:tcPr>
          <w:p w:rsidR="009C6866" w:rsidRPr="006D1543" w:rsidRDefault="00807738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2</w:t>
            </w:r>
          </w:p>
        </w:tc>
        <w:tc>
          <w:tcPr>
            <w:tcW w:w="1418" w:type="dxa"/>
          </w:tcPr>
          <w:p w:rsidR="009C6866" w:rsidRPr="006D1543" w:rsidRDefault="004F05A5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28</w:t>
            </w:r>
          </w:p>
        </w:tc>
        <w:tc>
          <w:tcPr>
            <w:tcW w:w="2547" w:type="dxa"/>
          </w:tcPr>
          <w:p w:rsidR="009C6866" w:rsidRPr="006D1543" w:rsidRDefault="009D554C" w:rsidP="003F053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Устный опрос. Выполнение практических заданий. Мини-конкурс</w:t>
            </w:r>
          </w:p>
        </w:tc>
      </w:tr>
      <w:tr w:rsidR="009C6866" w:rsidRPr="006D1543" w:rsidTr="009C6866">
        <w:tc>
          <w:tcPr>
            <w:tcW w:w="675" w:type="dxa"/>
          </w:tcPr>
          <w:p w:rsidR="009C6866" w:rsidRPr="006D1543" w:rsidRDefault="009C6866" w:rsidP="003F053B">
            <w:pPr>
              <w:jc w:val="both"/>
            </w:pPr>
            <w:r w:rsidRPr="006D1543">
              <w:t>7.</w:t>
            </w:r>
          </w:p>
        </w:tc>
        <w:tc>
          <w:tcPr>
            <w:tcW w:w="3116" w:type="dxa"/>
          </w:tcPr>
          <w:p w:rsidR="009C6866" w:rsidRPr="006D1543" w:rsidRDefault="009C6866" w:rsidP="003F053B">
            <w:pPr>
              <w:jc w:val="both"/>
            </w:pPr>
            <w:r w:rsidRPr="006D1543">
              <w:t>Конструирование летающих моделей (самолеты, вертолеты, воздушные шары, воздушные змеи).</w:t>
            </w:r>
          </w:p>
        </w:tc>
        <w:tc>
          <w:tcPr>
            <w:tcW w:w="995" w:type="dxa"/>
          </w:tcPr>
          <w:p w:rsidR="009C6866" w:rsidRPr="006D1543" w:rsidRDefault="00807738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30</w:t>
            </w:r>
          </w:p>
        </w:tc>
        <w:tc>
          <w:tcPr>
            <w:tcW w:w="1134" w:type="dxa"/>
          </w:tcPr>
          <w:p w:rsidR="009C6866" w:rsidRPr="006D1543" w:rsidRDefault="00807738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3</w:t>
            </w:r>
          </w:p>
        </w:tc>
        <w:tc>
          <w:tcPr>
            <w:tcW w:w="1418" w:type="dxa"/>
          </w:tcPr>
          <w:p w:rsidR="009C6866" w:rsidRPr="006D1543" w:rsidRDefault="004F05A5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27</w:t>
            </w:r>
          </w:p>
        </w:tc>
        <w:tc>
          <w:tcPr>
            <w:tcW w:w="2547" w:type="dxa"/>
          </w:tcPr>
          <w:p w:rsidR="009C6866" w:rsidRPr="006D1543" w:rsidRDefault="009D554C" w:rsidP="003F053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Устный опрос. Выполнение практических заданий. Мини-конкурс</w:t>
            </w:r>
          </w:p>
        </w:tc>
      </w:tr>
      <w:tr w:rsidR="009C6866" w:rsidRPr="006D1543" w:rsidTr="009C6866">
        <w:tc>
          <w:tcPr>
            <w:tcW w:w="675" w:type="dxa"/>
          </w:tcPr>
          <w:p w:rsidR="009C6866" w:rsidRPr="006D1543" w:rsidRDefault="009C6866" w:rsidP="003F053B">
            <w:pPr>
              <w:jc w:val="both"/>
            </w:pPr>
            <w:r w:rsidRPr="006D1543">
              <w:t>8.</w:t>
            </w:r>
          </w:p>
        </w:tc>
        <w:tc>
          <w:tcPr>
            <w:tcW w:w="3116" w:type="dxa"/>
          </w:tcPr>
          <w:p w:rsidR="009C6866" w:rsidRPr="006D1543" w:rsidRDefault="009C6866" w:rsidP="003F053B">
            <w:pPr>
              <w:jc w:val="both"/>
            </w:pPr>
            <w:r w:rsidRPr="006D1543">
              <w:t>Изготовления подарков, сувениров, украшений к праздникам</w:t>
            </w:r>
          </w:p>
        </w:tc>
        <w:tc>
          <w:tcPr>
            <w:tcW w:w="995" w:type="dxa"/>
          </w:tcPr>
          <w:p w:rsidR="009C6866" w:rsidRPr="006D1543" w:rsidRDefault="00807738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9</w:t>
            </w:r>
          </w:p>
        </w:tc>
        <w:tc>
          <w:tcPr>
            <w:tcW w:w="1134" w:type="dxa"/>
          </w:tcPr>
          <w:p w:rsidR="009C6866" w:rsidRPr="006D1543" w:rsidRDefault="00807738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1</w:t>
            </w:r>
          </w:p>
        </w:tc>
        <w:tc>
          <w:tcPr>
            <w:tcW w:w="1418" w:type="dxa"/>
          </w:tcPr>
          <w:p w:rsidR="009C6866" w:rsidRPr="006D1543" w:rsidRDefault="004F05A5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8</w:t>
            </w:r>
          </w:p>
        </w:tc>
        <w:tc>
          <w:tcPr>
            <w:tcW w:w="2547" w:type="dxa"/>
          </w:tcPr>
          <w:p w:rsidR="009C6866" w:rsidRPr="006D1543" w:rsidRDefault="009D554C" w:rsidP="0081529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Выполнение практических заданий. </w:t>
            </w:r>
          </w:p>
        </w:tc>
      </w:tr>
      <w:tr w:rsidR="009C6866" w:rsidRPr="006D1543" w:rsidTr="009C6866">
        <w:tc>
          <w:tcPr>
            <w:tcW w:w="675" w:type="dxa"/>
          </w:tcPr>
          <w:p w:rsidR="009C6866" w:rsidRPr="006D1543" w:rsidRDefault="009C6866" w:rsidP="003F053B">
            <w:pPr>
              <w:jc w:val="both"/>
            </w:pPr>
            <w:r w:rsidRPr="006D1543">
              <w:t>9.</w:t>
            </w:r>
          </w:p>
        </w:tc>
        <w:tc>
          <w:tcPr>
            <w:tcW w:w="3116" w:type="dxa"/>
          </w:tcPr>
          <w:p w:rsidR="009C6866" w:rsidRPr="006D1543" w:rsidRDefault="009C6866" w:rsidP="003F053B">
            <w:pPr>
              <w:jc w:val="both"/>
            </w:pPr>
            <w:r w:rsidRPr="006D1543">
              <w:t>Подготовка экспонатов на выставки и посещение выставок, подготовка к конкурсам</w:t>
            </w:r>
          </w:p>
        </w:tc>
        <w:tc>
          <w:tcPr>
            <w:tcW w:w="995" w:type="dxa"/>
          </w:tcPr>
          <w:p w:rsidR="009C6866" w:rsidRPr="006D1543" w:rsidRDefault="00807738" w:rsidP="00807738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12</w:t>
            </w:r>
          </w:p>
        </w:tc>
        <w:tc>
          <w:tcPr>
            <w:tcW w:w="1134" w:type="dxa"/>
          </w:tcPr>
          <w:p w:rsidR="009C6866" w:rsidRPr="006D1543" w:rsidRDefault="009C6866" w:rsidP="003F053B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9C6866" w:rsidRPr="006D1543" w:rsidRDefault="004F05A5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12</w:t>
            </w:r>
          </w:p>
        </w:tc>
        <w:tc>
          <w:tcPr>
            <w:tcW w:w="2547" w:type="dxa"/>
          </w:tcPr>
          <w:p w:rsidR="009C6866" w:rsidRPr="006D1543" w:rsidRDefault="00815298" w:rsidP="003F053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Выставки. Конкурсы.</w:t>
            </w:r>
          </w:p>
        </w:tc>
      </w:tr>
      <w:tr w:rsidR="009C6866" w:rsidRPr="006D1543" w:rsidTr="009C6866">
        <w:tc>
          <w:tcPr>
            <w:tcW w:w="675" w:type="dxa"/>
          </w:tcPr>
          <w:p w:rsidR="009C6866" w:rsidRPr="006D1543" w:rsidRDefault="009C6866" w:rsidP="003F053B">
            <w:pPr>
              <w:jc w:val="both"/>
            </w:pPr>
            <w:r w:rsidRPr="006D1543">
              <w:t>10.</w:t>
            </w:r>
          </w:p>
        </w:tc>
        <w:tc>
          <w:tcPr>
            <w:tcW w:w="3116" w:type="dxa"/>
          </w:tcPr>
          <w:p w:rsidR="009C6866" w:rsidRPr="006D1543" w:rsidRDefault="00807738" w:rsidP="003F053B">
            <w:pPr>
              <w:jc w:val="both"/>
            </w:pPr>
            <w:r w:rsidRPr="006D1543">
              <w:t>Посещение музеев по тематике занятий</w:t>
            </w:r>
          </w:p>
        </w:tc>
        <w:tc>
          <w:tcPr>
            <w:tcW w:w="995" w:type="dxa"/>
          </w:tcPr>
          <w:p w:rsidR="009C6866" w:rsidRPr="006D1543" w:rsidRDefault="00807738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9</w:t>
            </w:r>
          </w:p>
        </w:tc>
        <w:tc>
          <w:tcPr>
            <w:tcW w:w="1134" w:type="dxa"/>
          </w:tcPr>
          <w:p w:rsidR="009C6866" w:rsidRPr="006D1543" w:rsidRDefault="009C6866" w:rsidP="003F053B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9C6866" w:rsidRPr="006D1543" w:rsidRDefault="004F05A5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9</w:t>
            </w:r>
          </w:p>
        </w:tc>
        <w:tc>
          <w:tcPr>
            <w:tcW w:w="2547" w:type="dxa"/>
          </w:tcPr>
          <w:p w:rsidR="009C6866" w:rsidRPr="006D1543" w:rsidRDefault="00815298" w:rsidP="003F053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Устный опрос.</w:t>
            </w:r>
          </w:p>
        </w:tc>
      </w:tr>
      <w:tr w:rsidR="006E15F3" w:rsidRPr="006D1543" w:rsidTr="009C6866">
        <w:tc>
          <w:tcPr>
            <w:tcW w:w="675" w:type="dxa"/>
          </w:tcPr>
          <w:p w:rsidR="006E15F3" w:rsidRPr="006D1543" w:rsidRDefault="00807738" w:rsidP="00807738">
            <w:pPr>
              <w:jc w:val="both"/>
              <w:rPr>
                <w:lang w:eastAsia="en-US"/>
              </w:rPr>
            </w:pPr>
            <w:r w:rsidRPr="006D1543">
              <w:t>11.</w:t>
            </w:r>
          </w:p>
        </w:tc>
        <w:tc>
          <w:tcPr>
            <w:tcW w:w="3116" w:type="dxa"/>
          </w:tcPr>
          <w:p w:rsidR="006E15F3" w:rsidRPr="006D1543" w:rsidRDefault="00807738" w:rsidP="00807738">
            <w:pPr>
              <w:jc w:val="both"/>
              <w:rPr>
                <w:lang w:eastAsia="en-US"/>
              </w:rPr>
            </w:pPr>
            <w:r w:rsidRPr="006D1543">
              <w:rPr>
                <w:color w:val="000000"/>
              </w:rPr>
              <w:t>И</w:t>
            </w:r>
            <w:r w:rsidR="006E15F3" w:rsidRPr="006D1543">
              <w:rPr>
                <w:color w:val="000000"/>
              </w:rPr>
              <w:t>тогов</w:t>
            </w:r>
            <w:r w:rsidRPr="006D1543">
              <w:rPr>
                <w:color w:val="000000"/>
              </w:rPr>
              <w:t>ое</w:t>
            </w:r>
            <w:r w:rsidR="006E15F3" w:rsidRPr="006D1543">
              <w:rPr>
                <w:color w:val="000000"/>
              </w:rPr>
              <w:t xml:space="preserve"> заняти</w:t>
            </w:r>
            <w:r w:rsidRPr="006D1543">
              <w:rPr>
                <w:color w:val="000000"/>
              </w:rPr>
              <w:t>е</w:t>
            </w:r>
          </w:p>
        </w:tc>
        <w:tc>
          <w:tcPr>
            <w:tcW w:w="995" w:type="dxa"/>
          </w:tcPr>
          <w:p w:rsidR="006E15F3" w:rsidRPr="006D1543" w:rsidRDefault="00807738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3</w:t>
            </w:r>
          </w:p>
        </w:tc>
        <w:tc>
          <w:tcPr>
            <w:tcW w:w="1134" w:type="dxa"/>
          </w:tcPr>
          <w:p w:rsidR="006E15F3" w:rsidRPr="006D1543" w:rsidRDefault="006E15F3" w:rsidP="003F053B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6E15F3" w:rsidRPr="006D1543" w:rsidRDefault="004F05A5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3</w:t>
            </w:r>
          </w:p>
        </w:tc>
        <w:tc>
          <w:tcPr>
            <w:tcW w:w="2547" w:type="dxa"/>
          </w:tcPr>
          <w:p w:rsidR="006E15F3" w:rsidRPr="006D1543" w:rsidRDefault="00815298" w:rsidP="003F053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 участия в мероприятиях</w:t>
            </w:r>
          </w:p>
        </w:tc>
      </w:tr>
      <w:tr w:rsidR="00807738" w:rsidRPr="006D1543" w:rsidTr="009C6866">
        <w:tc>
          <w:tcPr>
            <w:tcW w:w="675" w:type="dxa"/>
          </w:tcPr>
          <w:p w:rsidR="00807738" w:rsidRPr="006D1543" w:rsidRDefault="00807738" w:rsidP="00807738">
            <w:pPr>
              <w:jc w:val="both"/>
            </w:pPr>
          </w:p>
        </w:tc>
        <w:tc>
          <w:tcPr>
            <w:tcW w:w="3116" w:type="dxa"/>
          </w:tcPr>
          <w:p w:rsidR="00807738" w:rsidRPr="006D1543" w:rsidRDefault="00807738" w:rsidP="00807738">
            <w:pPr>
              <w:jc w:val="both"/>
              <w:rPr>
                <w:color w:val="000000"/>
              </w:rPr>
            </w:pPr>
            <w:r w:rsidRPr="006D1543">
              <w:rPr>
                <w:color w:val="000000"/>
              </w:rPr>
              <w:t>Итого:</w:t>
            </w:r>
          </w:p>
        </w:tc>
        <w:tc>
          <w:tcPr>
            <w:tcW w:w="995" w:type="dxa"/>
          </w:tcPr>
          <w:p w:rsidR="00807738" w:rsidRPr="006D1543" w:rsidRDefault="00807738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216</w:t>
            </w:r>
          </w:p>
        </w:tc>
        <w:tc>
          <w:tcPr>
            <w:tcW w:w="1134" w:type="dxa"/>
          </w:tcPr>
          <w:p w:rsidR="00807738" w:rsidRPr="006D1543" w:rsidRDefault="004F05A5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12</w:t>
            </w:r>
          </w:p>
        </w:tc>
        <w:tc>
          <w:tcPr>
            <w:tcW w:w="1418" w:type="dxa"/>
          </w:tcPr>
          <w:p w:rsidR="00807738" w:rsidRPr="006D1543" w:rsidRDefault="004F05A5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204</w:t>
            </w:r>
          </w:p>
        </w:tc>
        <w:tc>
          <w:tcPr>
            <w:tcW w:w="2547" w:type="dxa"/>
          </w:tcPr>
          <w:p w:rsidR="00807738" w:rsidRPr="006D1543" w:rsidRDefault="00807738" w:rsidP="003F053B">
            <w:pPr>
              <w:jc w:val="both"/>
              <w:rPr>
                <w:lang w:eastAsia="en-US"/>
              </w:rPr>
            </w:pPr>
          </w:p>
        </w:tc>
      </w:tr>
    </w:tbl>
    <w:p w:rsidR="009C0BE5" w:rsidRPr="009C0BE5" w:rsidRDefault="009C0BE5" w:rsidP="009C0BE5">
      <w:pPr>
        <w:pStyle w:val="af6"/>
      </w:pPr>
    </w:p>
    <w:p w:rsidR="004F05A5" w:rsidRPr="00E05F18" w:rsidRDefault="00AE15E1" w:rsidP="00E05F18">
      <w:pPr>
        <w:pStyle w:val="23"/>
      </w:pPr>
      <w:r w:rsidRPr="00E05F18">
        <w:lastRenderedPageBreak/>
        <w:t xml:space="preserve">Учебный план </w:t>
      </w:r>
      <w:r w:rsidR="009C0BE5" w:rsidRPr="00E05F18">
        <w:t xml:space="preserve">третьего </w:t>
      </w:r>
      <w:r w:rsidR="004F05A5" w:rsidRPr="00E05F18">
        <w:t>года обучения</w:t>
      </w:r>
    </w:p>
    <w:p w:rsidR="009C0BE5" w:rsidRPr="009C0BE5" w:rsidRDefault="009C0BE5" w:rsidP="009C0BE5">
      <w:pPr>
        <w:pStyle w:val="af6"/>
      </w:pPr>
    </w:p>
    <w:tbl>
      <w:tblPr>
        <w:tblW w:w="9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9"/>
        <w:gridCol w:w="3252"/>
        <w:gridCol w:w="995"/>
        <w:gridCol w:w="1134"/>
        <w:gridCol w:w="1418"/>
        <w:gridCol w:w="2547"/>
      </w:tblGrid>
      <w:tr w:rsidR="004F05A5" w:rsidRPr="006D1543" w:rsidTr="003F053B">
        <w:tc>
          <w:tcPr>
            <w:tcW w:w="539" w:type="dxa"/>
            <w:vMerge w:val="restart"/>
          </w:tcPr>
          <w:p w:rsidR="004F05A5" w:rsidRPr="006D1543" w:rsidRDefault="004F05A5" w:rsidP="003F053B">
            <w:pPr>
              <w:jc w:val="both"/>
            </w:pPr>
            <w:r w:rsidRPr="006D1543">
              <w:t>№</w:t>
            </w:r>
          </w:p>
          <w:p w:rsidR="004F05A5" w:rsidRPr="006D1543" w:rsidRDefault="004F05A5" w:rsidP="003F053B">
            <w:pPr>
              <w:jc w:val="both"/>
              <w:rPr>
                <w:lang w:eastAsia="en-US"/>
              </w:rPr>
            </w:pPr>
            <w:proofErr w:type="spellStart"/>
            <w:proofErr w:type="gramStart"/>
            <w:r w:rsidRPr="006D1543">
              <w:t>п</w:t>
            </w:r>
            <w:proofErr w:type="spellEnd"/>
            <w:proofErr w:type="gramEnd"/>
            <w:r w:rsidRPr="006D1543">
              <w:t>/</w:t>
            </w:r>
            <w:proofErr w:type="spellStart"/>
            <w:r w:rsidRPr="006D1543">
              <w:t>п</w:t>
            </w:r>
            <w:proofErr w:type="spellEnd"/>
          </w:p>
        </w:tc>
        <w:tc>
          <w:tcPr>
            <w:tcW w:w="3252" w:type="dxa"/>
            <w:vMerge w:val="restart"/>
          </w:tcPr>
          <w:p w:rsidR="004F05A5" w:rsidRPr="006D1543" w:rsidRDefault="004F05A5" w:rsidP="003F053B">
            <w:pPr>
              <w:jc w:val="center"/>
              <w:rPr>
                <w:lang w:eastAsia="en-US"/>
              </w:rPr>
            </w:pPr>
            <w:r w:rsidRPr="006D1543">
              <w:t xml:space="preserve">Название раздела, темы </w:t>
            </w:r>
          </w:p>
        </w:tc>
        <w:tc>
          <w:tcPr>
            <w:tcW w:w="3547" w:type="dxa"/>
            <w:gridSpan w:val="3"/>
          </w:tcPr>
          <w:p w:rsidR="004F05A5" w:rsidRPr="006D1543" w:rsidRDefault="004F05A5" w:rsidP="003F053B">
            <w:pPr>
              <w:jc w:val="center"/>
              <w:rPr>
                <w:lang w:eastAsia="en-US"/>
              </w:rPr>
            </w:pPr>
            <w:r w:rsidRPr="006D1543">
              <w:t>Количество часов</w:t>
            </w:r>
          </w:p>
        </w:tc>
        <w:tc>
          <w:tcPr>
            <w:tcW w:w="2547" w:type="dxa"/>
            <w:vMerge w:val="restart"/>
          </w:tcPr>
          <w:p w:rsidR="004F05A5" w:rsidRPr="009C0BE5" w:rsidRDefault="004F05A5" w:rsidP="003F053B">
            <w:pPr>
              <w:jc w:val="center"/>
            </w:pPr>
            <w:r w:rsidRPr="009C0BE5">
              <w:t>Формы контроля</w:t>
            </w:r>
          </w:p>
          <w:p w:rsidR="004F05A5" w:rsidRPr="006D1543" w:rsidRDefault="004F05A5" w:rsidP="003F053B">
            <w:pPr>
              <w:jc w:val="center"/>
              <w:rPr>
                <w:b/>
                <w:i/>
                <w:lang w:eastAsia="en-US"/>
              </w:rPr>
            </w:pPr>
          </w:p>
        </w:tc>
      </w:tr>
      <w:tr w:rsidR="004F05A5" w:rsidRPr="006D1543" w:rsidTr="003F053B">
        <w:tc>
          <w:tcPr>
            <w:tcW w:w="539" w:type="dxa"/>
            <w:vMerge/>
            <w:vAlign w:val="center"/>
          </w:tcPr>
          <w:p w:rsidR="004F05A5" w:rsidRPr="006D1543" w:rsidRDefault="004F05A5" w:rsidP="003F053B">
            <w:pPr>
              <w:rPr>
                <w:lang w:eastAsia="en-US"/>
              </w:rPr>
            </w:pPr>
          </w:p>
        </w:tc>
        <w:tc>
          <w:tcPr>
            <w:tcW w:w="3252" w:type="dxa"/>
            <w:vMerge/>
            <w:vAlign w:val="center"/>
          </w:tcPr>
          <w:p w:rsidR="004F05A5" w:rsidRPr="006D1543" w:rsidRDefault="004F05A5" w:rsidP="003F053B">
            <w:pPr>
              <w:rPr>
                <w:lang w:eastAsia="en-US"/>
              </w:rPr>
            </w:pPr>
          </w:p>
        </w:tc>
        <w:tc>
          <w:tcPr>
            <w:tcW w:w="995" w:type="dxa"/>
          </w:tcPr>
          <w:p w:rsidR="004F05A5" w:rsidRPr="006D1543" w:rsidRDefault="004F05A5" w:rsidP="003F053B">
            <w:pPr>
              <w:jc w:val="center"/>
              <w:rPr>
                <w:lang w:eastAsia="en-US"/>
              </w:rPr>
            </w:pPr>
            <w:r w:rsidRPr="006D1543">
              <w:t>Всего</w:t>
            </w:r>
          </w:p>
        </w:tc>
        <w:tc>
          <w:tcPr>
            <w:tcW w:w="1134" w:type="dxa"/>
          </w:tcPr>
          <w:p w:rsidR="004F05A5" w:rsidRPr="006D1543" w:rsidRDefault="004F05A5" w:rsidP="003F053B">
            <w:pPr>
              <w:jc w:val="center"/>
              <w:rPr>
                <w:lang w:eastAsia="en-US"/>
              </w:rPr>
            </w:pPr>
            <w:r w:rsidRPr="006D1543">
              <w:t>Теория</w:t>
            </w:r>
          </w:p>
        </w:tc>
        <w:tc>
          <w:tcPr>
            <w:tcW w:w="1418" w:type="dxa"/>
          </w:tcPr>
          <w:p w:rsidR="004F05A5" w:rsidRPr="006D1543" w:rsidRDefault="004F05A5" w:rsidP="003F053B">
            <w:pPr>
              <w:jc w:val="center"/>
              <w:rPr>
                <w:lang w:eastAsia="en-US"/>
              </w:rPr>
            </w:pPr>
            <w:r w:rsidRPr="006D1543">
              <w:t>Практика</w:t>
            </w:r>
          </w:p>
        </w:tc>
        <w:tc>
          <w:tcPr>
            <w:tcW w:w="2547" w:type="dxa"/>
            <w:vMerge/>
            <w:vAlign w:val="center"/>
          </w:tcPr>
          <w:p w:rsidR="004F05A5" w:rsidRPr="006D1543" w:rsidRDefault="004F05A5" w:rsidP="003F053B">
            <w:pPr>
              <w:rPr>
                <w:lang w:eastAsia="en-US"/>
              </w:rPr>
            </w:pPr>
          </w:p>
        </w:tc>
      </w:tr>
      <w:tr w:rsidR="004F05A5" w:rsidRPr="006D1543" w:rsidTr="003F053B">
        <w:tc>
          <w:tcPr>
            <w:tcW w:w="539" w:type="dxa"/>
          </w:tcPr>
          <w:p w:rsidR="004F05A5" w:rsidRPr="006D1543" w:rsidRDefault="004F05A5" w:rsidP="003F053B">
            <w:pPr>
              <w:jc w:val="both"/>
              <w:rPr>
                <w:lang w:eastAsia="en-US"/>
              </w:rPr>
            </w:pPr>
            <w:r w:rsidRPr="006D1543">
              <w:t>1.</w:t>
            </w:r>
          </w:p>
        </w:tc>
        <w:tc>
          <w:tcPr>
            <w:tcW w:w="3252" w:type="dxa"/>
          </w:tcPr>
          <w:p w:rsidR="004F05A5" w:rsidRPr="006D1543" w:rsidRDefault="004F05A5" w:rsidP="004F05A5">
            <w:pPr>
              <w:jc w:val="both"/>
              <w:rPr>
                <w:lang w:eastAsia="en-US"/>
              </w:rPr>
            </w:pPr>
            <w:r w:rsidRPr="006D1543">
              <w:t xml:space="preserve"> Мое творческое лето (Что я сделал летом). Повторение технологической цепочки изготовления модели.</w:t>
            </w:r>
          </w:p>
        </w:tc>
        <w:tc>
          <w:tcPr>
            <w:tcW w:w="995" w:type="dxa"/>
          </w:tcPr>
          <w:p w:rsidR="004F05A5" w:rsidRPr="006D1543" w:rsidRDefault="008E029D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3</w:t>
            </w:r>
          </w:p>
        </w:tc>
        <w:tc>
          <w:tcPr>
            <w:tcW w:w="1134" w:type="dxa"/>
          </w:tcPr>
          <w:p w:rsidR="004F05A5" w:rsidRPr="006D1543" w:rsidRDefault="008E029D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0,5</w:t>
            </w:r>
          </w:p>
        </w:tc>
        <w:tc>
          <w:tcPr>
            <w:tcW w:w="1418" w:type="dxa"/>
          </w:tcPr>
          <w:p w:rsidR="004F05A5" w:rsidRPr="006D1543" w:rsidRDefault="008E029D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2.5</w:t>
            </w:r>
          </w:p>
        </w:tc>
        <w:tc>
          <w:tcPr>
            <w:tcW w:w="2547" w:type="dxa"/>
          </w:tcPr>
          <w:p w:rsidR="004F05A5" w:rsidRPr="006D1543" w:rsidRDefault="00815298" w:rsidP="003F053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Устный опрос. Выполнение практических заданий.</w:t>
            </w:r>
          </w:p>
        </w:tc>
      </w:tr>
      <w:tr w:rsidR="004F05A5" w:rsidRPr="006D1543" w:rsidTr="003F053B">
        <w:tc>
          <w:tcPr>
            <w:tcW w:w="539" w:type="dxa"/>
          </w:tcPr>
          <w:p w:rsidR="004F05A5" w:rsidRPr="006D1543" w:rsidRDefault="004F05A5" w:rsidP="003F053B">
            <w:pPr>
              <w:jc w:val="both"/>
              <w:rPr>
                <w:lang w:eastAsia="en-US"/>
              </w:rPr>
            </w:pPr>
            <w:r w:rsidRPr="006D1543">
              <w:t>2.</w:t>
            </w:r>
          </w:p>
        </w:tc>
        <w:tc>
          <w:tcPr>
            <w:tcW w:w="3252" w:type="dxa"/>
          </w:tcPr>
          <w:p w:rsidR="004F05A5" w:rsidRPr="006D1543" w:rsidRDefault="004F05A5" w:rsidP="003F053B">
            <w:pPr>
              <w:jc w:val="both"/>
              <w:rPr>
                <w:lang w:eastAsia="en-US"/>
              </w:rPr>
            </w:pPr>
            <w:r w:rsidRPr="006D1543">
              <w:t>Конструирование авиамоделей</w:t>
            </w:r>
          </w:p>
        </w:tc>
        <w:tc>
          <w:tcPr>
            <w:tcW w:w="995" w:type="dxa"/>
          </w:tcPr>
          <w:p w:rsidR="004F05A5" w:rsidRPr="006D1543" w:rsidRDefault="008E029D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60</w:t>
            </w:r>
          </w:p>
        </w:tc>
        <w:tc>
          <w:tcPr>
            <w:tcW w:w="1134" w:type="dxa"/>
          </w:tcPr>
          <w:p w:rsidR="004F05A5" w:rsidRPr="006D1543" w:rsidRDefault="008E029D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3</w:t>
            </w:r>
          </w:p>
        </w:tc>
        <w:tc>
          <w:tcPr>
            <w:tcW w:w="1418" w:type="dxa"/>
          </w:tcPr>
          <w:p w:rsidR="004F05A5" w:rsidRPr="006D1543" w:rsidRDefault="008E029D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57</w:t>
            </w:r>
          </w:p>
        </w:tc>
        <w:tc>
          <w:tcPr>
            <w:tcW w:w="2547" w:type="dxa"/>
          </w:tcPr>
          <w:p w:rsidR="004F05A5" w:rsidRPr="006D1543" w:rsidRDefault="00815298" w:rsidP="003F053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Устный опрос. Выполнение практических заданий. Мини-конкурс</w:t>
            </w:r>
          </w:p>
        </w:tc>
      </w:tr>
      <w:tr w:rsidR="004F05A5" w:rsidRPr="006D1543" w:rsidTr="003F053B">
        <w:tc>
          <w:tcPr>
            <w:tcW w:w="539" w:type="dxa"/>
          </w:tcPr>
          <w:p w:rsidR="004F05A5" w:rsidRPr="006D1543" w:rsidRDefault="004F05A5" w:rsidP="003F053B">
            <w:pPr>
              <w:jc w:val="both"/>
            </w:pPr>
            <w:r w:rsidRPr="006D1543">
              <w:t>3.</w:t>
            </w:r>
          </w:p>
        </w:tc>
        <w:tc>
          <w:tcPr>
            <w:tcW w:w="3252" w:type="dxa"/>
          </w:tcPr>
          <w:p w:rsidR="004F05A5" w:rsidRPr="006D1543" w:rsidRDefault="004F05A5" w:rsidP="003F053B">
            <w:pPr>
              <w:jc w:val="both"/>
              <w:rPr>
                <w:lang w:eastAsia="en-US"/>
              </w:rPr>
            </w:pPr>
            <w:r w:rsidRPr="006D1543">
              <w:t>Конструирование автомоделей.</w:t>
            </w:r>
          </w:p>
        </w:tc>
        <w:tc>
          <w:tcPr>
            <w:tcW w:w="995" w:type="dxa"/>
          </w:tcPr>
          <w:p w:rsidR="004F05A5" w:rsidRPr="006D1543" w:rsidRDefault="008E029D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60</w:t>
            </w:r>
          </w:p>
        </w:tc>
        <w:tc>
          <w:tcPr>
            <w:tcW w:w="1134" w:type="dxa"/>
          </w:tcPr>
          <w:p w:rsidR="004F05A5" w:rsidRPr="006D1543" w:rsidRDefault="008E029D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3</w:t>
            </w:r>
          </w:p>
        </w:tc>
        <w:tc>
          <w:tcPr>
            <w:tcW w:w="1418" w:type="dxa"/>
          </w:tcPr>
          <w:p w:rsidR="004F05A5" w:rsidRPr="006D1543" w:rsidRDefault="008E029D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57</w:t>
            </w:r>
          </w:p>
        </w:tc>
        <w:tc>
          <w:tcPr>
            <w:tcW w:w="2547" w:type="dxa"/>
          </w:tcPr>
          <w:p w:rsidR="004F05A5" w:rsidRPr="006D1543" w:rsidRDefault="00815298" w:rsidP="003F053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Устный опрос. Выполнение практических заданий. Мини-конкурс</w:t>
            </w:r>
          </w:p>
        </w:tc>
      </w:tr>
      <w:tr w:rsidR="004F05A5" w:rsidRPr="006D1543" w:rsidTr="003F053B">
        <w:tc>
          <w:tcPr>
            <w:tcW w:w="539" w:type="dxa"/>
          </w:tcPr>
          <w:p w:rsidR="004F05A5" w:rsidRPr="006D1543" w:rsidRDefault="004F05A5" w:rsidP="003F053B">
            <w:pPr>
              <w:jc w:val="both"/>
            </w:pPr>
            <w:r w:rsidRPr="006D1543">
              <w:t>4.</w:t>
            </w:r>
          </w:p>
        </w:tc>
        <w:tc>
          <w:tcPr>
            <w:tcW w:w="3252" w:type="dxa"/>
          </w:tcPr>
          <w:p w:rsidR="004F05A5" w:rsidRPr="006D1543" w:rsidRDefault="004F05A5" w:rsidP="003F053B">
            <w:pPr>
              <w:jc w:val="both"/>
              <w:rPr>
                <w:lang w:eastAsia="en-US"/>
              </w:rPr>
            </w:pPr>
            <w:r w:rsidRPr="006D1543">
              <w:t>Конструирование судомоделей</w:t>
            </w:r>
          </w:p>
        </w:tc>
        <w:tc>
          <w:tcPr>
            <w:tcW w:w="995" w:type="dxa"/>
          </w:tcPr>
          <w:p w:rsidR="004F05A5" w:rsidRPr="006D1543" w:rsidRDefault="008E029D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36</w:t>
            </w:r>
          </w:p>
        </w:tc>
        <w:tc>
          <w:tcPr>
            <w:tcW w:w="1134" w:type="dxa"/>
          </w:tcPr>
          <w:p w:rsidR="004F05A5" w:rsidRPr="006D1543" w:rsidRDefault="008E029D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2</w:t>
            </w:r>
          </w:p>
        </w:tc>
        <w:tc>
          <w:tcPr>
            <w:tcW w:w="1418" w:type="dxa"/>
          </w:tcPr>
          <w:p w:rsidR="004F05A5" w:rsidRPr="006D1543" w:rsidRDefault="008E029D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34</w:t>
            </w:r>
          </w:p>
        </w:tc>
        <w:tc>
          <w:tcPr>
            <w:tcW w:w="2547" w:type="dxa"/>
          </w:tcPr>
          <w:p w:rsidR="004F05A5" w:rsidRPr="006D1543" w:rsidRDefault="00815298" w:rsidP="003F053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Устный опрос. Выполнение практических заданий. Мини-конкурс</w:t>
            </w:r>
          </w:p>
        </w:tc>
      </w:tr>
      <w:tr w:rsidR="004F05A5" w:rsidRPr="006D1543" w:rsidTr="003F053B">
        <w:tc>
          <w:tcPr>
            <w:tcW w:w="539" w:type="dxa"/>
          </w:tcPr>
          <w:p w:rsidR="004F05A5" w:rsidRPr="006D1543" w:rsidRDefault="004F05A5" w:rsidP="003F053B">
            <w:pPr>
              <w:jc w:val="both"/>
            </w:pPr>
            <w:r w:rsidRPr="006D1543">
              <w:t>5.</w:t>
            </w:r>
          </w:p>
        </w:tc>
        <w:tc>
          <w:tcPr>
            <w:tcW w:w="3252" w:type="dxa"/>
          </w:tcPr>
          <w:p w:rsidR="004F05A5" w:rsidRPr="006D1543" w:rsidRDefault="004F05A5" w:rsidP="008E029D">
            <w:pPr>
              <w:rPr>
                <w:lang w:eastAsia="en-US"/>
              </w:rPr>
            </w:pPr>
            <w:r w:rsidRPr="006D1543">
              <w:t>Архитектура</w:t>
            </w:r>
            <w:r w:rsidR="008E029D" w:rsidRPr="006D1543">
              <w:t xml:space="preserve"> и</w:t>
            </w:r>
            <w:r w:rsidRPr="006D1543">
              <w:t xml:space="preserve"> макетирование.</w:t>
            </w:r>
          </w:p>
        </w:tc>
        <w:tc>
          <w:tcPr>
            <w:tcW w:w="995" w:type="dxa"/>
          </w:tcPr>
          <w:p w:rsidR="004F05A5" w:rsidRPr="006D1543" w:rsidRDefault="008E029D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24</w:t>
            </w:r>
          </w:p>
        </w:tc>
        <w:tc>
          <w:tcPr>
            <w:tcW w:w="1134" w:type="dxa"/>
          </w:tcPr>
          <w:p w:rsidR="004F05A5" w:rsidRPr="006D1543" w:rsidRDefault="008E029D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2</w:t>
            </w:r>
          </w:p>
        </w:tc>
        <w:tc>
          <w:tcPr>
            <w:tcW w:w="1418" w:type="dxa"/>
          </w:tcPr>
          <w:p w:rsidR="004F05A5" w:rsidRPr="006D1543" w:rsidRDefault="008E029D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12</w:t>
            </w:r>
          </w:p>
        </w:tc>
        <w:tc>
          <w:tcPr>
            <w:tcW w:w="2547" w:type="dxa"/>
          </w:tcPr>
          <w:p w:rsidR="004F05A5" w:rsidRPr="006D1543" w:rsidRDefault="00815298" w:rsidP="003F053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Устный опрос. Выполнение практических заданий. Мини-конкурс</w:t>
            </w:r>
          </w:p>
        </w:tc>
      </w:tr>
      <w:tr w:rsidR="004F05A5" w:rsidRPr="006D1543" w:rsidTr="003F053B">
        <w:tc>
          <w:tcPr>
            <w:tcW w:w="539" w:type="dxa"/>
          </w:tcPr>
          <w:p w:rsidR="004F05A5" w:rsidRPr="006D1543" w:rsidRDefault="004F05A5" w:rsidP="004F05A5">
            <w:pPr>
              <w:jc w:val="both"/>
              <w:rPr>
                <w:lang w:eastAsia="en-US"/>
              </w:rPr>
            </w:pPr>
            <w:r w:rsidRPr="006D1543">
              <w:t>6.</w:t>
            </w:r>
          </w:p>
        </w:tc>
        <w:tc>
          <w:tcPr>
            <w:tcW w:w="3252" w:type="dxa"/>
          </w:tcPr>
          <w:p w:rsidR="004F05A5" w:rsidRPr="006D1543" w:rsidRDefault="004F05A5" w:rsidP="003F053B">
            <w:pPr>
              <w:jc w:val="both"/>
              <w:rPr>
                <w:lang w:eastAsia="en-US"/>
              </w:rPr>
            </w:pPr>
            <w:r w:rsidRPr="006D1543">
              <w:t>Изготовления подарков, сувениров, украшений к праздникам</w:t>
            </w:r>
          </w:p>
        </w:tc>
        <w:tc>
          <w:tcPr>
            <w:tcW w:w="995" w:type="dxa"/>
          </w:tcPr>
          <w:p w:rsidR="004F05A5" w:rsidRPr="006D1543" w:rsidRDefault="008E029D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9</w:t>
            </w:r>
          </w:p>
        </w:tc>
        <w:tc>
          <w:tcPr>
            <w:tcW w:w="1134" w:type="dxa"/>
          </w:tcPr>
          <w:p w:rsidR="004F05A5" w:rsidRPr="006D1543" w:rsidRDefault="008E029D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0,5</w:t>
            </w:r>
          </w:p>
        </w:tc>
        <w:tc>
          <w:tcPr>
            <w:tcW w:w="1418" w:type="dxa"/>
          </w:tcPr>
          <w:p w:rsidR="004F05A5" w:rsidRPr="006D1543" w:rsidRDefault="008E029D" w:rsidP="003F053B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8,5</w:t>
            </w:r>
          </w:p>
        </w:tc>
        <w:tc>
          <w:tcPr>
            <w:tcW w:w="2547" w:type="dxa"/>
          </w:tcPr>
          <w:p w:rsidR="004F05A5" w:rsidRPr="006D1543" w:rsidRDefault="00815298" w:rsidP="0081529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Выполнение практических заданий. </w:t>
            </w:r>
          </w:p>
        </w:tc>
      </w:tr>
      <w:tr w:rsidR="004F05A5" w:rsidRPr="006D1543" w:rsidTr="003F053B">
        <w:tc>
          <w:tcPr>
            <w:tcW w:w="539" w:type="dxa"/>
          </w:tcPr>
          <w:p w:rsidR="004F05A5" w:rsidRPr="006D1543" w:rsidRDefault="004F05A5" w:rsidP="004F05A5">
            <w:pPr>
              <w:jc w:val="both"/>
            </w:pPr>
            <w:r w:rsidRPr="006D1543">
              <w:t>7.</w:t>
            </w:r>
          </w:p>
        </w:tc>
        <w:tc>
          <w:tcPr>
            <w:tcW w:w="3252" w:type="dxa"/>
          </w:tcPr>
          <w:p w:rsidR="004F05A5" w:rsidRPr="006D1543" w:rsidRDefault="004F05A5" w:rsidP="004F05A5">
            <w:pPr>
              <w:jc w:val="both"/>
            </w:pPr>
            <w:r w:rsidRPr="006D1543">
              <w:t>Подготовка экспонатов на выставки и посещение выставок, подготовка к конкурсам</w:t>
            </w:r>
          </w:p>
        </w:tc>
        <w:tc>
          <w:tcPr>
            <w:tcW w:w="995" w:type="dxa"/>
          </w:tcPr>
          <w:p w:rsidR="004F05A5" w:rsidRPr="006D1543" w:rsidRDefault="008E029D" w:rsidP="004F05A5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12</w:t>
            </w:r>
          </w:p>
        </w:tc>
        <w:tc>
          <w:tcPr>
            <w:tcW w:w="1134" w:type="dxa"/>
          </w:tcPr>
          <w:p w:rsidR="004F05A5" w:rsidRPr="006D1543" w:rsidRDefault="004F05A5" w:rsidP="004F05A5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4F05A5" w:rsidRPr="006D1543" w:rsidRDefault="008E029D" w:rsidP="004F05A5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12</w:t>
            </w:r>
          </w:p>
        </w:tc>
        <w:tc>
          <w:tcPr>
            <w:tcW w:w="2547" w:type="dxa"/>
          </w:tcPr>
          <w:p w:rsidR="004F05A5" w:rsidRPr="006D1543" w:rsidRDefault="00815298" w:rsidP="004F05A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Конкурсы. Выставки.</w:t>
            </w:r>
          </w:p>
        </w:tc>
      </w:tr>
      <w:tr w:rsidR="004F05A5" w:rsidRPr="006D1543" w:rsidTr="003F053B">
        <w:tc>
          <w:tcPr>
            <w:tcW w:w="539" w:type="dxa"/>
          </w:tcPr>
          <w:p w:rsidR="004F05A5" w:rsidRPr="006D1543" w:rsidRDefault="004F05A5" w:rsidP="004F05A5">
            <w:pPr>
              <w:jc w:val="both"/>
            </w:pPr>
            <w:r w:rsidRPr="006D1543">
              <w:t>8</w:t>
            </w:r>
          </w:p>
        </w:tc>
        <w:tc>
          <w:tcPr>
            <w:tcW w:w="3252" w:type="dxa"/>
          </w:tcPr>
          <w:p w:rsidR="004F05A5" w:rsidRPr="006D1543" w:rsidRDefault="008E029D" w:rsidP="004F05A5">
            <w:pPr>
              <w:jc w:val="both"/>
              <w:rPr>
                <w:lang w:eastAsia="en-US"/>
              </w:rPr>
            </w:pPr>
            <w:r w:rsidRPr="006D1543">
              <w:t>Посещение музеев по тематике занятий</w:t>
            </w:r>
          </w:p>
        </w:tc>
        <w:tc>
          <w:tcPr>
            <w:tcW w:w="995" w:type="dxa"/>
          </w:tcPr>
          <w:p w:rsidR="004F05A5" w:rsidRPr="006D1543" w:rsidRDefault="008E029D" w:rsidP="004F05A5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9</w:t>
            </w:r>
          </w:p>
        </w:tc>
        <w:tc>
          <w:tcPr>
            <w:tcW w:w="1134" w:type="dxa"/>
          </w:tcPr>
          <w:p w:rsidR="004F05A5" w:rsidRPr="006D1543" w:rsidRDefault="004F05A5" w:rsidP="004F05A5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4F05A5" w:rsidRPr="006D1543" w:rsidRDefault="008E029D" w:rsidP="004F05A5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9</w:t>
            </w:r>
          </w:p>
        </w:tc>
        <w:tc>
          <w:tcPr>
            <w:tcW w:w="2547" w:type="dxa"/>
          </w:tcPr>
          <w:p w:rsidR="004F05A5" w:rsidRPr="006D1543" w:rsidRDefault="00815298" w:rsidP="004F05A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Устный опрос</w:t>
            </w:r>
          </w:p>
        </w:tc>
      </w:tr>
      <w:tr w:rsidR="004F05A5" w:rsidRPr="006D1543" w:rsidTr="003F053B">
        <w:tc>
          <w:tcPr>
            <w:tcW w:w="539" w:type="dxa"/>
          </w:tcPr>
          <w:p w:rsidR="004F05A5" w:rsidRPr="006D1543" w:rsidRDefault="004F05A5" w:rsidP="004F05A5">
            <w:pPr>
              <w:jc w:val="both"/>
            </w:pPr>
            <w:r w:rsidRPr="006D1543">
              <w:t>9.</w:t>
            </w:r>
          </w:p>
        </w:tc>
        <w:tc>
          <w:tcPr>
            <w:tcW w:w="3252" w:type="dxa"/>
          </w:tcPr>
          <w:p w:rsidR="004F05A5" w:rsidRPr="006D1543" w:rsidRDefault="008E029D" w:rsidP="004F05A5">
            <w:pPr>
              <w:jc w:val="both"/>
              <w:rPr>
                <w:lang w:eastAsia="en-US"/>
              </w:rPr>
            </w:pPr>
            <w:r w:rsidRPr="006D1543">
              <w:rPr>
                <w:color w:val="000000"/>
              </w:rPr>
              <w:t>Итоговое занятие</w:t>
            </w:r>
          </w:p>
        </w:tc>
        <w:tc>
          <w:tcPr>
            <w:tcW w:w="995" w:type="dxa"/>
          </w:tcPr>
          <w:p w:rsidR="004F05A5" w:rsidRPr="006D1543" w:rsidRDefault="008E029D" w:rsidP="004F05A5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3</w:t>
            </w:r>
          </w:p>
        </w:tc>
        <w:tc>
          <w:tcPr>
            <w:tcW w:w="1134" w:type="dxa"/>
          </w:tcPr>
          <w:p w:rsidR="004F05A5" w:rsidRPr="006D1543" w:rsidRDefault="004F05A5" w:rsidP="004F05A5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4F05A5" w:rsidRPr="006D1543" w:rsidRDefault="008E029D" w:rsidP="004F05A5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3</w:t>
            </w:r>
          </w:p>
        </w:tc>
        <w:tc>
          <w:tcPr>
            <w:tcW w:w="2547" w:type="dxa"/>
          </w:tcPr>
          <w:p w:rsidR="004F05A5" w:rsidRPr="006D1543" w:rsidRDefault="00815298" w:rsidP="004F05A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 участия в мероприятиях</w:t>
            </w:r>
          </w:p>
        </w:tc>
      </w:tr>
      <w:tr w:rsidR="008E029D" w:rsidRPr="006D1543" w:rsidTr="003F053B">
        <w:tc>
          <w:tcPr>
            <w:tcW w:w="539" w:type="dxa"/>
          </w:tcPr>
          <w:p w:rsidR="008E029D" w:rsidRPr="006D1543" w:rsidRDefault="008E029D" w:rsidP="008E029D">
            <w:pPr>
              <w:jc w:val="both"/>
              <w:rPr>
                <w:lang w:eastAsia="en-US"/>
              </w:rPr>
            </w:pPr>
          </w:p>
        </w:tc>
        <w:tc>
          <w:tcPr>
            <w:tcW w:w="3252" w:type="dxa"/>
          </w:tcPr>
          <w:p w:rsidR="008E029D" w:rsidRPr="006D1543" w:rsidRDefault="008E029D" w:rsidP="008E029D">
            <w:pPr>
              <w:jc w:val="both"/>
              <w:rPr>
                <w:color w:val="000000"/>
              </w:rPr>
            </w:pPr>
            <w:r w:rsidRPr="006D1543">
              <w:rPr>
                <w:color w:val="000000"/>
              </w:rPr>
              <w:t>Итого:</w:t>
            </w:r>
          </w:p>
        </w:tc>
        <w:tc>
          <w:tcPr>
            <w:tcW w:w="995" w:type="dxa"/>
          </w:tcPr>
          <w:p w:rsidR="008E029D" w:rsidRPr="006D1543" w:rsidRDefault="008E029D" w:rsidP="008E029D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216</w:t>
            </w:r>
          </w:p>
        </w:tc>
        <w:tc>
          <w:tcPr>
            <w:tcW w:w="1134" w:type="dxa"/>
          </w:tcPr>
          <w:p w:rsidR="008E029D" w:rsidRPr="006D1543" w:rsidRDefault="008E029D" w:rsidP="008E029D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11</w:t>
            </w:r>
          </w:p>
        </w:tc>
        <w:tc>
          <w:tcPr>
            <w:tcW w:w="1418" w:type="dxa"/>
          </w:tcPr>
          <w:p w:rsidR="008E029D" w:rsidRPr="006D1543" w:rsidRDefault="008E029D" w:rsidP="008E029D">
            <w:pPr>
              <w:jc w:val="both"/>
              <w:rPr>
                <w:lang w:eastAsia="en-US"/>
              </w:rPr>
            </w:pPr>
            <w:r w:rsidRPr="006D1543">
              <w:rPr>
                <w:lang w:eastAsia="en-US"/>
              </w:rPr>
              <w:t>205</w:t>
            </w:r>
          </w:p>
        </w:tc>
        <w:tc>
          <w:tcPr>
            <w:tcW w:w="2547" w:type="dxa"/>
          </w:tcPr>
          <w:p w:rsidR="008E029D" w:rsidRPr="006D1543" w:rsidRDefault="008E029D" w:rsidP="008E029D">
            <w:pPr>
              <w:jc w:val="both"/>
              <w:rPr>
                <w:lang w:eastAsia="en-US"/>
              </w:rPr>
            </w:pPr>
          </w:p>
        </w:tc>
      </w:tr>
    </w:tbl>
    <w:p w:rsidR="00202B0C" w:rsidRPr="00C437BC" w:rsidRDefault="00202B0C" w:rsidP="00C437BC">
      <w:pPr>
        <w:pStyle w:val="23"/>
        <w:jc w:val="left"/>
      </w:pPr>
    </w:p>
    <w:sectPr w:rsidR="00202B0C" w:rsidRPr="00C437BC" w:rsidSect="00D15F0B">
      <w:headerReference w:type="default" r:id="rId10"/>
      <w:footerReference w:type="default" r:id="rId11"/>
      <w:pgSz w:w="11906" w:h="16838"/>
      <w:pgMar w:top="1201" w:right="850" w:bottom="1438" w:left="1701" w:header="708" w:footer="56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3F68" w:rsidRDefault="00A23F68">
      <w:r>
        <w:separator/>
      </w:r>
    </w:p>
  </w:endnote>
  <w:endnote w:type="continuationSeparator" w:id="0">
    <w:p w:rsidR="00A23F68" w:rsidRDefault="00A23F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B0C" w:rsidRDefault="00202B0C">
    <w:pPr>
      <w:pStyle w:val="a7"/>
      <w:jc w:val="center"/>
    </w:pPr>
    <w:r>
      <w:rPr>
        <w:rStyle w:val="a9"/>
      </w:rPr>
      <w:t xml:space="preserve">- </w:t>
    </w:r>
    <w:r w:rsidR="00A42B98">
      <w:rPr>
        <w:rStyle w:val="a9"/>
      </w:rPr>
      <w:fldChar w:fldCharType="begin"/>
    </w:r>
    <w:r>
      <w:rPr>
        <w:rStyle w:val="a9"/>
      </w:rPr>
      <w:instrText xml:space="preserve"> PAGE </w:instrText>
    </w:r>
    <w:r w:rsidR="00A42B98">
      <w:rPr>
        <w:rStyle w:val="a9"/>
      </w:rPr>
      <w:fldChar w:fldCharType="separate"/>
    </w:r>
    <w:r w:rsidR="00C437BC">
      <w:rPr>
        <w:rStyle w:val="a9"/>
        <w:noProof/>
      </w:rPr>
      <w:t>8</w:t>
    </w:r>
    <w:r w:rsidR="00A42B98">
      <w:rPr>
        <w:rStyle w:val="a9"/>
      </w:rPr>
      <w:fldChar w:fldCharType="end"/>
    </w:r>
    <w:r>
      <w:rPr>
        <w:rStyle w:val="a9"/>
      </w:rP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3F68" w:rsidRDefault="00A23F68">
      <w:r>
        <w:separator/>
      </w:r>
    </w:p>
  </w:footnote>
  <w:footnote w:type="continuationSeparator" w:id="0">
    <w:p w:rsidR="00A23F68" w:rsidRDefault="00A23F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B0C" w:rsidRPr="00292D18" w:rsidRDefault="00202B0C">
    <w:pPr>
      <w:pStyle w:val="a5"/>
      <w:tabs>
        <w:tab w:val="center" w:pos="2336"/>
        <w:tab w:val="center" w:pos="7014"/>
      </w:tabs>
      <w:rPr>
        <w:rFonts w:ascii="Arial" w:hAnsi="Arial" w:cs="Arial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B0C" w:rsidRPr="00C625E7" w:rsidRDefault="00202B0C" w:rsidP="00C625E7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2173F"/>
    <w:multiLevelType w:val="hybridMultilevel"/>
    <w:tmpl w:val="F22AF07A"/>
    <w:lvl w:ilvl="0" w:tplc="0972D4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01C98"/>
    <w:multiLevelType w:val="hybridMultilevel"/>
    <w:tmpl w:val="74AA08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7882F7B"/>
    <w:multiLevelType w:val="hybridMultilevel"/>
    <w:tmpl w:val="EB72F552"/>
    <w:lvl w:ilvl="0" w:tplc="2C225BD6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 w:tplc="B56C8560">
      <w:start w:val="1"/>
      <w:numFmt w:val="bullet"/>
      <w:lvlText w:val=""/>
      <w:lvlJc w:val="left"/>
      <w:pPr>
        <w:tabs>
          <w:tab w:val="num" w:pos="1026"/>
        </w:tabs>
        <w:ind w:left="1196" w:hanging="116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A517D7A"/>
    <w:multiLevelType w:val="hybridMultilevel"/>
    <w:tmpl w:val="FD207F94"/>
    <w:lvl w:ilvl="0" w:tplc="3D58C58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B741A03"/>
    <w:multiLevelType w:val="hybridMultilevel"/>
    <w:tmpl w:val="80885324"/>
    <w:lvl w:ilvl="0" w:tplc="04190001">
      <w:start w:val="1"/>
      <w:numFmt w:val="decimal"/>
      <w:pStyle w:val="1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90003">
      <w:start w:val="1"/>
      <w:numFmt w:val="bullet"/>
      <w:lvlText w:val=""/>
      <w:lvlJc w:val="left"/>
      <w:pPr>
        <w:tabs>
          <w:tab w:val="num" w:pos="4276"/>
        </w:tabs>
        <w:ind w:left="4276" w:hanging="360"/>
      </w:pPr>
      <w:rPr>
        <w:rFonts w:ascii="Wingdings" w:hAnsi="Wingdings" w:hint="default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4996"/>
        </w:tabs>
        <w:ind w:left="4996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5716"/>
        </w:tabs>
        <w:ind w:left="5716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6436"/>
        </w:tabs>
        <w:ind w:left="6436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7156"/>
        </w:tabs>
        <w:ind w:left="7156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7876"/>
        </w:tabs>
        <w:ind w:left="7876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8596"/>
        </w:tabs>
        <w:ind w:left="8596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9316"/>
        </w:tabs>
        <w:ind w:left="9316" w:hanging="180"/>
      </w:pPr>
      <w:rPr>
        <w:rFonts w:cs="Times New Roman"/>
      </w:rPr>
    </w:lvl>
  </w:abstractNum>
  <w:abstractNum w:abstractNumId="5">
    <w:nsid w:val="0EA753ED"/>
    <w:multiLevelType w:val="hybridMultilevel"/>
    <w:tmpl w:val="DC8A2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7C13FB"/>
    <w:multiLevelType w:val="hybridMultilevel"/>
    <w:tmpl w:val="4CE6943A"/>
    <w:lvl w:ilvl="0" w:tplc="04190001">
      <w:start w:val="1"/>
      <w:numFmt w:val="decimal"/>
      <w:pStyle w:val="a"/>
      <w:lvlText w:val="%1."/>
      <w:lvlJc w:val="left"/>
      <w:pPr>
        <w:tabs>
          <w:tab w:val="num" w:pos="360"/>
        </w:tabs>
        <w:ind w:left="357" w:hanging="357"/>
      </w:pPr>
      <w:rPr>
        <w:rFonts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5976363"/>
    <w:multiLevelType w:val="hybridMultilevel"/>
    <w:tmpl w:val="147E7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A22871"/>
    <w:multiLevelType w:val="hybridMultilevel"/>
    <w:tmpl w:val="7D78C6D0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A969EB"/>
    <w:multiLevelType w:val="hybridMultilevel"/>
    <w:tmpl w:val="39AE5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68527A"/>
    <w:multiLevelType w:val="hybridMultilevel"/>
    <w:tmpl w:val="99641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B324AD"/>
    <w:multiLevelType w:val="hybridMultilevel"/>
    <w:tmpl w:val="523E789E"/>
    <w:lvl w:ilvl="0" w:tplc="0419000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E7109BF"/>
    <w:multiLevelType w:val="hybridMultilevel"/>
    <w:tmpl w:val="47C00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1F7FA1"/>
    <w:multiLevelType w:val="hybridMultilevel"/>
    <w:tmpl w:val="D1B8128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215E4E08"/>
    <w:multiLevelType w:val="hybridMultilevel"/>
    <w:tmpl w:val="85163ABA"/>
    <w:lvl w:ilvl="0" w:tplc="3D58C58E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5">
    <w:nsid w:val="234848DD"/>
    <w:multiLevelType w:val="hybridMultilevel"/>
    <w:tmpl w:val="FED00BE4"/>
    <w:lvl w:ilvl="0" w:tplc="041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94A3835"/>
    <w:multiLevelType w:val="hybridMultilevel"/>
    <w:tmpl w:val="F1223572"/>
    <w:lvl w:ilvl="0" w:tplc="0419000F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7">
    <w:nsid w:val="2CAE5445"/>
    <w:multiLevelType w:val="hybridMultilevel"/>
    <w:tmpl w:val="5FDE6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F5772E"/>
    <w:multiLevelType w:val="hybridMultilevel"/>
    <w:tmpl w:val="EC5C0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DB075C"/>
    <w:multiLevelType w:val="hybridMultilevel"/>
    <w:tmpl w:val="19845FF6"/>
    <w:lvl w:ilvl="0" w:tplc="0419000F">
      <w:start w:val="1"/>
      <w:numFmt w:val="bullet"/>
      <w:pStyle w:val="a0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86E04B9"/>
    <w:multiLevelType w:val="hybridMultilevel"/>
    <w:tmpl w:val="DBB09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3B5A10"/>
    <w:multiLevelType w:val="hybridMultilevel"/>
    <w:tmpl w:val="DD9EA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1877E3"/>
    <w:multiLevelType w:val="hybridMultilevel"/>
    <w:tmpl w:val="4CDCE74A"/>
    <w:lvl w:ilvl="0" w:tplc="04190001">
      <w:start w:val="1"/>
      <w:numFmt w:val="bullet"/>
      <w:pStyle w:val="2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3">
    <w:nsid w:val="46130BE8"/>
    <w:multiLevelType w:val="hybridMultilevel"/>
    <w:tmpl w:val="E4321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9A3E75"/>
    <w:multiLevelType w:val="hybridMultilevel"/>
    <w:tmpl w:val="BA783998"/>
    <w:lvl w:ilvl="0" w:tplc="B02061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483BB5"/>
    <w:multiLevelType w:val="hybridMultilevel"/>
    <w:tmpl w:val="3DF2FC9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2189C10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48714B5A"/>
    <w:multiLevelType w:val="hybridMultilevel"/>
    <w:tmpl w:val="F7D67482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7">
    <w:nsid w:val="4A2E0883"/>
    <w:multiLevelType w:val="hybridMultilevel"/>
    <w:tmpl w:val="6166F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B4757D"/>
    <w:multiLevelType w:val="hybridMultilevel"/>
    <w:tmpl w:val="0A2E0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952686"/>
    <w:multiLevelType w:val="hybridMultilevel"/>
    <w:tmpl w:val="246A76C4"/>
    <w:lvl w:ilvl="0" w:tplc="56489E6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0E23BBD"/>
    <w:multiLevelType w:val="hybridMultilevel"/>
    <w:tmpl w:val="0FD006E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1">
    <w:nsid w:val="5B7A16A3"/>
    <w:multiLevelType w:val="hybridMultilevel"/>
    <w:tmpl w:val="4E36F008"/>
    <w:lvl w:ilvl="0" w:tplc="0419000F">
      <w:start w:val="1"/>
      <w:numFmt w:val="decimal"/>
      <w:pStyle w:val="20"/>
      <w:lvlText w:val="%1."/>
      <w:lvlJc w:val="left"/>
      <w:pPr>
        <w:tabs>
          <w:tab w:val="num" w:pos="1072"/>
        </w:tabs>
        <w:ind w:left="1072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5C335310"/>
    <w:multiLevelType w:val="hybridMultilevel"/>
    <w:tmpl w:val="8CD44A64"/>
    <w:lvl w:ilvl="0" w:tplc="BC5823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8930A2"/>
    <w:multiLevelType w:val="hybridMultilevel"/>
    <w:tmpl w:val="F4B67B24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37717A"/>
    <w:multiLevelType w:val="hybridMultilevel"/>
    <w:tmpl w:val="68E44D44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5">
    <w:nsid w:val="76211C44"/>
    <w:multiLevelType w:val="hybridMultilevel"/>
    <w:tmpl w:val="48926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A86495"/>
    <w:multiLevelType w:val="hybridMultilevel"/>
    <w:tmpl w:val="E0B88B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82A297D"/>
    <w:multiLevelType w:val="hybridMultilevel"/>
    <w:tmpl w:val="CD109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EF311F"/>
    <w:multiLevelType w:val="hybridMultilevel"/>
    <w:tmpl w:val="7A5A2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22"/>
  </w:num>
  <w:num w:numId="4">
    <w:abstractNumId w:val="31"/>
  </w:num>
  <w:num w:numId="5">
    <w:abstractNumId w:val="6"/>
  </w:num>
  <w:num w:numId="6">
    <w:abstractNumId w:val="19"/>
  </w:num>
  <w:num w:numId="7">
    <w:abstractNumId w:val="15"/>
  </w:num>
  <w:num w:numId="8">
    <w:abstractNumId w:val="4"/>
    <w:lvlOverride w:ilvl="0">
      <w:startOverride w:val="1"/>
    </w:lvlOverride>
  </w:num>
  <w:num w:numId="9">
    <w:abstractNumId w:val="4"/>
    <w:lvlOverride w:ilvl="0">
      <w:startOverride w:val="1"/>
    </w:lvlOverride>
  </w:num>
  <w:num w:numId="10">
    <w:abstractNumId w:val="2"/>
  </w:num>
  <w:num w:numId="11">
    <w:abstractNumId w:val="16"/>
  </w:num>
  <w:num w:numId="12">
    <w:abstractNumId w:val="32"/>
  </w:num>
  <w:num w:numId="13">
    <w:abstractNumId w:val="27"/>
  </w:num>
  <w:num w:numId="14">
    <w:abstractNumId w:val="35"/>
  </w:num>
  <w:num w:numId="15">
    <w:abstractNumId w:val="20"/>
  </w:num>
  <w:num w:numId="16">
    <w:abstractNumId w:val="38"/>
  </w:num>
  <w:num w:numId="17">
    <w:abstractNumId w:val="33"/>
  </w:num>
  <w:num w:numId="18">
    <w:abstractNumId w:val="29"/>
  </w:num>
  <w:num w:numId="19">
    <w:abstractNumId w:val="36"/>
  </w:num>
  <w:num w:numId="20">
    <w:abstractNumId w:val="3"/>
  </w:num>
  <w:num w:numId="21">
    <w:abstractNumId w:val="11"/>
  </w:num>
  <w:num w:numId="22">
    <w:abstractNumId w:val="5"/>
  </w:num>
  <w:num w:numId="23">
    <w:abstractNumId w:val="9"/>
  </w:num>
  <w:num w:numId="24">
    <w:abstractNumId w:val="8"/>
  </w:num>
  <w:num w:numId="25">
    <w:abstractNumId w:val="21"/>
  </w:num>
  <w:num w:numId="26">
    <w:abstractNumId w:val="24"/>
  </w:num>
  <w:num w:numId="27">
    <w:abstractNumId w:val="37"/>
  </w:num>
  <w:num w:numId="28">
    <w:abstractNumId w:val="17"/>
  </w:num>
  <w:num w:numId="29">
    <w:abstractNumId w:val="34"/>
  </w:num>
  <w:num w:numId="30">
    <w:abstractNumId w:val="26"/>
  </w:num>
  <w:num w:numId="31">
    <w:abstractNumId w:val="1"/>
  </w:num>
  <w:num w:numId="32">
    <w:abstractNumId w:val="30"/>
  </w:num>
  <w:num w:numId="33">
    <w:abstractNumId w:val="14"/>
  </w:num>
  <w:num w:numId="34">
    <w:abstractNumId w:val="0"/>
  </w:num>
  <w:num w:numId="35">
    <w:abstractNumId w:val="25"/>
  </w:num>
  <w:num w:numId="36">
    <w:abstractNumId w:val="10"/>
  </w:num>
  <w:num w:numId="37">
    <w:abstractNumId w:val="12"/>
  </w:num>
  <w:num w:numId="38">
    <w:abstractNumId w:val="28"/>
  </w:num>
  <w:num w:numId="39">
    <w:abstractNumId w:val="7"/>
  </w:num>
  <w:num w:numId="40">
    <w:abstractNumId w:val="23"/>
  </w:num>
  <w:num w:numId="41">
    <w:abstractNumId w:val="18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attachedTemplate r:id="rId1"/>
  <w:stylePaneFormatFilter w:val="3F01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37CE"/>
    <w:rsid w:val="000061C5"/>
    <w:rsid w:val="000201D9"/>
    <w:rsid w:val="00022228"/>
    <w:rsid w:val="00025735"/>
    <w:rsid w:val="00032AE6"/>
    <w:rsid w:val="00042198"/>
    <w:rsid w:val="000449A0"/>
    <w:rsid w:val="000470DB"/>
    <w:rsid w:val="000539C2"/>
    <w:rsid w:val="0006116F"/>
    <w:rsid w:val="000741DD"/>
    <w:rsid w:val="00082439"/>
    <w:rsid w:val="000864A4"/>
    <w:rsid w:val="0009095C"/>
    <w:rsid w:val="0009219B"/>
    <w:rsid w:val="00092FA0"/>
    <w:rsid w:val="00093ECF"/>
    <w:rsid w:val="000B7B79"/>
    <w:rsid w:val="000C4426"/>
    <w:rsid w:val="000C574B"/>
    <w:rsid w:val="000E4DE4"/>
    <w:rsid w:val="000F187F"/>
    <w:rsid w:val="00107413"/>
    <w:rsid w:val="00107C86"/>
    <w:rsid w:val="0011117B"/>
    <w:rsid w:val="00112116"/>
    <w:rsid w:val="00114182"/>
    <w:rsid w:val="00115958"/>
    <w:rsid w:val="0011753E"/>
    <w:rsid w:val="001258F8"/>
    <w:rsid w:val="00134636"/>
    <w:rsid w:val="00152FA6"/>
    <w:rsid w:val="00153C82"/>
    <w:rsid w:val="00156369"/>
    <w:rsid w:val="00166204"/>
    <w:rsid w:val="0016668C"/>
    <w:rsid w:val="00171124"/>
    <w:rsid w:val="00171B23"/>
    <w:rsid w:val="00172D4F"/>
    <w:rsid w:val="00175005"/>
    <w:rsid w:val="001835CC"/>
    <w:rsid w:val="001841A3"/>
    <w:rsid w:val="001858AE"/>
    <w:rsid w:val="0018656B"/>
    <w:rsid w:val="00194BCB"/>
    <w:rsid w:val="001F1942"/>
    <w:rsid w:val="001F5053"/>
    <w:rsid w:val="00200D80"/>
    <w:rsid w:val="0020299D"/>
    <w:rsid w:val="00202B0C"/>
    <w:rsid w:val="00203C96"/>
    <w:rsid w:val="002215AE"/>
    <w:rsid w:val="00223702"/>
    <w:rsid w:val="00223E75"/>
    <w:rsid w:val="002311E7"/>
    <w:rsid w:val="0023291C"/>
    <w:rsid w:val="0023386B"/>
    <w:rsid w:val="00246BC5"/>
    <w:rsid w:val="00256BCF"/>
    <w:rsid w:val="0027094D"/>
    <w:rsid w:val="00276C4B"/>
    <w:rsid w:val="00284D85"/>
    <w:rsid w:val="00285011"/>
    <w:rsid w:val="00292D18"/>
    <w:rsid w:val="0029674C"/>
    <w:rsid w:val="002A1AE7"/>
    <w:rsid w:val="002C6004"/>
    <w:rsid w:val="002D6C47"/>
    <w:rsid w:val="002D6F6D"/>
    <w:rsid w:val="002E3724"/>
    <w:rsid w:val="002E40AF"/>
    <w:rsid w:val="002E5A2E"/>
    <w:rsid w:val="002F66BB"/>
    <w:rsid w:val="00302FD7"/>
    <w:rsid w:val="00303CA8"/>
    <w:rsid w:val="00304C41"/>
    <w:rsid w:val="0031522B"/>
    <w:rsid w:val="003173FB"/>
    <w:rsid w:val="0033286A"/>
    <w:rsid w:val="003348F8"/>
    <w:rsid w:val="0033793B"/>
    <w:rsid w:val="00341F53"/>
    <w:rsid w:val="003421A8"/>
    <w:rsid w:val="00344225"/>
    <w:rsid w:val="00345737"/>
    <w:rsid w:val="00346307"/>
    <w:rsid w:val="00355A8D"/>
    <w:rsid w:val="0036312D"/>
    <w:rsid w:val="0036515E"/>
    <w:rsid w:val="00374ADA"/>
    <w:rsid w:val="00383B1B"/>
    <w:rsid w:val="00395ACC"/>
    <w:rsid w:val="00397DF6"/>
    <w:rsid w:val="00397EF8"/>
    <w:rsid w:val="003A4C0D"/>
    <w:rsid w:val="003A6BB9"/>
    <w:rsid w:val="003A7131"/>
    <w:rsid w:val="003C3A3A"/>
    <w:rsid w:val="003D1912"/>
    <w:rsid w:val="003D57A9"/>
    <w:rsid w:val="003F053B"/>
    <w:rsid w:val="003F411E"/>
    <w:rsid w:val="00406194"/>
    <w:rsid w:val="00407EE7"/>
    <w:rsid w:val="00412154"/>
    <w:rsid w:val="004137CE"/>
    <w:rsid w:val="004172B8"/>
    <w:rsid w:val="00420086"/>
    <w:rsid w:val="004216CC"/>
    <w:rsid w:val="004234B7"/>
    <w:rsid w:val="00446BD7"/>
    <w:rsid w:val="0045212E"/>
    <w:rsid w:val="00454E09"/>
    <w:rsid w:val="00457B66"/>
    <w:rsid w:val="00460F89"/>
    <w:rsid w:val="00461F1B"/>
    <w:rsid w:val="00464328"/>
    <w:rsid w:val="004665E6"/>
    <w:rsid w:val="00471054"/>
    <w:rsid w:val="004742EC"/>
    <w:rsid w:val="00495204"/>
    <w:rsid w:val="004A2482"/>
    <w:rsid w:val="004A2F40"/>
    <w:rsid w:val="004B2E5A"/>
    <w:rsid w:val="004B71EE"/>
    <w:rsid w:val="004C010A"/>
    <w:rsid w:val="004C1461"/>
    <w:rsid w:val="004C33A7"/>
    <w:rsid w:val="004D0BBF"/>
    <w:rsid w:val="004D2EAF"/>
    <w:rsid w:val="004D442C"/>
    <w:rsid w:val="004D46FF"/>
    <w:rsid w:val="004D7083"/>
    <w:rsid w:val="004E12D6"/>
    <w:rsid w:val="004E7959"/>
    <w:rsid w:val="004F05A5"/>
    <w:rsid w:val="0051267A"/>
    <w:rsid w:val="0052272C"/>
    <w:rsid w:val="00526FE5"/>
    <w:rsid w:val="00546E4E"/>
    <w:rsid w:val="00550F71"/>
    <w:rsid w:val="00561451"/>
    <w:rsid w:val="00570D62"/>
    <w:rsid w:val="00573CED"/>
    <w:rsid w:val="00574328"/>
    <w:rsid w:val="00580614"/>
    <w:rsid w:val="00580CC8"/>
    <w:rsid w:val="00596AE8"/>
    <w:rsid w:val="005A28E9"/>
    <w:rsid w:val="005A5A82"/>
    <w:rsid w:val="005B275F"/>
    <w:rsid w:val="005B3A9D"/>
    <w:rsid w:val="005C3355"/>
    <w:rsid w:val="005D4987"/>
    <w:rsid w:val="005D747A"/>
    <w:rsid w:val="005E7341"/>
    <w:rsid w:val="005F109B"/>
    <w:rsid w:val="005F219D"/>
    <w:rsid w:val="005F338A"/>
    <w:rsid w:val="00606886"/>
    <w:rsid w:val="00615FF6"/>
    <w:rsid w:val="00620FBC"/>
    <w:rsid w:val="00627320"/>
    <w:rsid w:val="00631269"/>
    <w:rsid w:val="00637ADB"/>
    <w:rsid w:val="006525C8"/>
    <w:rsid w:val="006547E7"/>
    <w:rsid w:val="00664CF9"/>
    <w:rsid w:val="006715EB"/>
    <w:rsid w:val="00675708"/>
    <w:rsid w:val="00680C36"/>
    <w:rsid w:val="006827F9"/>
    <w:rsid w:val="00695290"/>
    <w:rsid w:val="00695350"/>
    <w:rsid w:val="00696A61"/>
    <w:rsid w:val="006A579F"/>
    <w:rsid w:val="006A5E5D"/>
    <w:rsid w:val="006B4C9C"/>
    <w:rsid w:val="006B56A1"/>
    <w:rsid w:val="006B6104"/>
    <w:rsid w:val="006C1883"/>
    <w:rsid w:val="006C60E5"/>
    <w:rsid w:val="006C6762"/>
    <w:rsid w:val="006D1543"/>
    <w:rsid w:val="006D1745"/>
    <w:rsid w:val="006E15F3"/>
    <w:rsid w:val="006E2B79"/>
    <w:rsid w:val="006E6B57"/>
    <w:rsid w:val="006F3400"/>
    <w:rsid w:val="00701051"/>
    <w:rsid w:val="007141A0"/>
    <w:rsid w:val="00720612"/>
    <w:rsid w:val="00725BA1"/>
    <w:rsid w:val="00734D8F"/>
    <w:rsid w:val="00753406"/>
    <w:rsid w:val="007615F2"/>
    <w:rsid w:val="00767AC9"/>
    <w:rsid w:val="00772A38"/>
    <w:rsid w:val="00773874"/>
    <w:rsid w:val="00785B92"/>
    <w:rsid w:val="0079106F"/>
    <w:rsid w:val="007929DE"/>
    <w:rsid w:val="00792A39"/>
    <w:rsid w:val="007A677B"/>
    <w:rsid w:val="007B4ABF"/>
    <w:rsid w:val="007C0F95"/>
    <w:rsid w:val="007C3F3E"/>
    <w:rsid w:val="007C6A92"/>
    <w:rsid w:val="007E0F44"/>
    <w:rsid w:val="007E72BA"/>
    <w:rsid w:val="007F5D65"/>
    <w:rsid w:val="00807738"/>
    <w:rsid w:val="00807B3E"/>
    <w:rsid w:val="008146DD"/>
    <w:rsid w:val="00815298"/>
    <w:rsid w:val="00816A41"/>
    <w:rsid w:val="00816CB5"/>
    <w:rsid w:val="00832383"/>
    <w:rsid w:val="008368D6"/>
    <w:rsid w:val="008524D4"/>
    <w:rsid w:val="00855F51"/>
    <w:rsid w:val="0086299F"/>
    <w:rsid w:val="00863975"/>
    <w:rsid w:val="00867753"/>
    <w:rsid w:val="00877401"/>
    <w:rsid w:val="008845B2"/>
    <w:rsid w:val="00884EB7"/>
    <w:rsid w:val="00893138"/>
    <w:rsid w:val="00896FD8"/>
    <w:rsid w:val="008A1715"/>
    <w:rsid w:val="008A1FE4"/>
    <w:rsid w:val="008A577A"/>
    <w:rsid w:val="008B4269"/>
    <w:rsid w:val="008C3FBF"/>
    <w:rsid w:val="008D32B6"/>
    <w:rsid w:val="008E029D"/>
    <w:rsid w:val="008E63C4"/>
    <w:rsid w:val="008F4E2E"/>
    <w:rsid w:val="00901018"/>
    <w:rsid w:val="009137AF"/>
    <w:rsid w:val="00921D55"/>
    <w:rsid w:val="00937CC2"/>
    <w:rsid w:val="00940B79"/>
    <w:rsid w:val="0094217B"/>
    <w:rsid w:val="00956049"/>
    <w:rsid w:val="009628DC"/>
    <w:rsid w:val="009650D8"/>
    <w:rsid w:val="00966288"/>
    <w:rsid w:val="00972E43"/>
    <w:rsid w:val="0098346D"/>
    <w:rsid w:val="009B068C"/>
    <w:rsid w:val="009B40DC"/>
    <w:rsid w:val="009B513A"/>
    <w:rsid w:val="009C0BE5"/>
    <w:rsid w:val="009C5CA2"/>
    <w:rsid w:val="009C6866"/>
    <w:rsid w:val="009D091A"/>
    <w:rsid w:val="009D1E5F"/>
    <w:rsid w:val="009D554C"/>
    <w:rsid w:val="009D64A5"/>
    <w:rsid w:val="009F6949"/>
    <w:rsid w:val="00A06063"/>
    <w:rsid w:val="00A076DE"/>
    <w:rsid w:val="00A23F68"/>
    <w:rsid w:val="00A2508B"/>
    <w:rsid w:val="00A37BA2"/>
    <w:rsid w:val="00A42B98"/>
    <w:rsid w:val="00A4385D"/>
    <w:rsid w:val="00A54928"/>
    <w:rsid w:val="00A57C29"/>
    <w:rsid w:val="00A84C9B"/>
    <w:rsid w:val="00A87BA1"/>
    <w:rsid w:val="00A9477D"/>
    <w:rsid w:val="00A94B80"/>
    <w:rsid w:val="00A974AB"/>
    <w:rsid w:val="00AA03DC"/>
    <w:rsid w:val="00AA5054"/>
    <w:rsid w:val="00AA63DF"/>
    <w:rsid w:val="00AB1B93"/>
    <w:rsid w:val="00AC1D14"/>
    <w:rsid w:val="00AE15E1"/>
    <w:rsid w:val="00AE51F3"/>
    <w:rsid w:val="00AE5E68"/>
    <w:rsid w:val="00AE7A9D"/>
    <w:rsid w:val="00AF5B1A"/>
    <w:rsid w:val="00B029BA"/>
    <w:rsid w:val="00B0637C"/>
    <w:rsid w:val="00B13313"/>
    <w:rsid w:val="00B14CF3"/>
    <w:rsid w:val="00B1589D"/>
    <w:rsid w:val="00B15D85"/>
    <w:rsid w:val="00B311A1"/>
    <w:rsid w:val="00B3728C"/>
    <w:rsid w:val="00B37FE2"/>
    <w:rsid w:val="00B4023B"/>
    <w:rsid w:val="00B42920"/>
    <w:rsid w:val="00B43DA4"/>
    <w:rsid w:val="00B443FF"/>
    <w:rsid w:val="00B44C56"/>
    <w:rsid w:val="00B5741E"/>
    <w:rsid w:val="00B62678"/>
    <w:rsid w:val="00B636D3"/>
    <w:rsid w:val="00B77DCC"/>
    <w:rsid w:val="00B8114C"/>
    <w:rsid w:val="00B839AB"/>
    <w:rsid w:val="00B92C0F"/>
    <w:rsid w:val="00B96FFC"/>
    <w:rsid w:val="00BA53F0"/>
    <w:rsid w:val="00BB306D"/>
    <w:rsid w:val="00BC31BC"/>
    <w:rsid w:val="00BD4B49"/>
    <w:rsid w:val="00BE0CEF"/>
    <w:rsid w:val="00BE1C26"/>
    <w:rsid w:val="00BF4FBD"/>
    <w:rsid w:val="00BF586B"/>
    <w:rsid w:val="00C12B52"/>
    <w:rsid w:val="00C143CC"/>
    <w:rsid w:val="00C1558D"/>
    <w:rsid w:val="00C224E8"/>
    <w:rsid w:val="00C40331"/>
    <w:rsid w:val="00C4090D"/>
    <w:rsid w:val="00C437BC"/>
    <w:rsid w:val="00C55ACF"/>
    <w:rsid w:val="00C60770"/>
    <w:rsid w:val="00C625E7"/>
    <w:rsid w:val="00C646E7"/>
    <w:rsid w:val="00C8270B"/>
    <w:rsid w:val="00C94A95"/>
    <w:rsid w:val="00CA4ACD"/>
    <w:rsid w:val="00CB5E19"/>
    <w:rsid w:val="00CB75A0"/>
    <w:rsid w:val="00CC1470"/>
    <w:rsid w:val="00CC4768"/>
    <w:rsid w:val="00CC6731"/>
    <w:rsid w:val="00CC7F69"/>
    <w:rsid w:val="00CE2A60"/>
    <w:rsid w:val="00CE3A46"/>
    <w:rsid w:val="00CF252A"/>
    <w:rsid w:val="00CF32CE"/>
    <w:rsid w:val="00D00B70"/>
    <w:rsid w:val="00D033C0"/>
    <w:rsid w:val="00D10728"/>
    <w:rsid w:val="00D1280C"/>
    <w:rsid w:val="00D12BBD"/>
    <w:rsid w:val="00D15F0B"/>
    <w:rsid w:val="00D2056C"/>
    <w:rsid w:val="00D26594"/>
    <w:rsid w:val="00D41B02"/>
    <w:rsid w:val="00D44291"/>
    <w:rsid w:val="00D4588B"/>
    <w:rsid w:val="00D45FA1"/>
    <w:rsid w:val="00D47E08"/>
    <w:rsid w:val="00D5175D"/>
    <w:rsid w:val="00D52CEB"/>
    <w:rsid w:val="00D53C3D"/>
    <w:rsid w:val="00D66F5D"/>
    <w:rsid w:val="00D71888"/>
    <w:rsid w:val="00D7257C"/>
    <w:rsid w:val="00D778BD"/>
    <w:rsid w:val="00D87D16"/>
    <w:rsid w:val="00DA04E4"/>
    <w:rsid w:val="00DD0156"/>
    <w:rsid w:val="00DE24A9"/>
    <w:rsid w:val="00DE34EF"/>
    <w:rsid w:val="00DE3FA4"/>
    <w:rsid w:val="00DF4AB7"/>
    <w:rsid w:val="00DF54C2"/>
    <w:rsid w:val="00E05F18"/>
    <w:rsid w:val="00E068E1"/>
    <w:rsid w:val="00E10233"/>
    <w:rsid w:val="00E13C09"/>
    <w:rsid w:val="00E14721"/>
    <w:rsid w:val="00E34594"/>
    <w:rsid w:val="00E373E3"/>
    <w:rsid w:val="00E41C0F"/>
    <w:rsid w:val="00E42781"/>
    <w:rsid w:val="00E636CD"/>
    <w:rsid w:val="00E93941"/>
    <w:rsid w:val="00EA48F1"/>
    <w:rsid w:val="00EB14A6"/>
    <w:rsid w:val="00ED23C6"/>
    <w:rsid w:val="00ED5D3A"/>
    <w:rsid w:val="00ED655C"/>
    <w:rsid w:val="00ED69F8"/>
    <w:rsid w:val="00ED7CE9"/>
    <w:rsid w:val="00EE37B3"/>
    <w:rsid w:val="00EE66FA"/>
    <w:rsid w:val="00EF0DCD"/>
    <w:rsid w:val="00EF1091"/>
    <w:rsid w:val="00EF42FD"/>
    <w:rsid w:val="00F04EFE"/>
    <w:rsid w:val="00F067D2"/>
    <w:rsid w:val="00F15271"/>
    <w:rsid w:val="00F15336"/>
    <w:rsid w:val="00F20A77"/>
    <w:rsid w:val="00F314D8"/>
    <w:rsid w:val="00F454E6"/>
    <w:rsid w:val="00F45E9C"/>
    <w:rsid w:val="00F50266"/>
    <w:rsid w:val="00F616A8"/>
    <w:rsid w:val="00F723FE"/>
    <w:rsid w:val="00F76BA2"/>
    <w:rsid w:val="00F80129"/>
    <w:rsid w:val="00F81457"/>
    <w:rsid w:val="00F86454"/>
    <w:rsid w:val="00F868CA"/>
    <w:rsid w:val="00F920A6"/>
    <w:rsid w:val="00F97BC3"/>
    <w:rsid w:val="00FA01BF"/>
    <w:rsid w:val="00FA52D2"/>
    <w:rsid w:val="00FA5BA8"/>
    <w:rsid w:val="00FB40AB"/>
    <w:rsid w:val="00FB5D47"/>
    <w:rsid w:val="00FC3D0E"/>
    <w:rsid w:val="00FC46C8"/>
    <w:rsid w:val="00FC4E51"/>
    <w:rsid w:val="00FC5339"/>
    <w:rsid w:val="00FC5DD0"/>
    <w:rsid w:val="00FC7B7C"/>
    <w:rsid w:val="00FD2DE0"/>
    <w:rsid w:val="00FF1C7D"/>
    <w:rsid w:val="00FF36A5"/>
    <w:rsid w:val="00FF4C4D"/>
    <w:rsid w:val="00FF74A4"/>
    <w:rsid w:val="00FF77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1">
    <w:name w:val="Normal"/>
    <w:qFormat/>
    <w:rsid w:val="00D1280C"/>
    <w:rPr>
      <w:sz w:val="24"/>
      <w:szCs w:val="24"/>
    </w:rPr>
  </w:style>
  <w:style w:type="paragraph" w:styleId="10">
    <w:name w:val="heading 1"/>
    <w:basedOn w:val="a1"/>
    <w:next w:val="a1"/>
    <w:link w:val="11"/>
    <w:uiPriority w:val="99"/>
    <w:qFormat/>
    <w:rsid w:val="00107C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link w:val="22"/>
    <w:uiPriority w:val="99"/>
    <w:qFormat/>
    <w:rsid w:val="0075340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9"/>
    <w:qFormat/>
    <w:rsid w:val="0075340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1"/>
    <w:next w:val="a1"/>
    <w:link w:val="50"/>
    <w:semiHidden/>
    <w:unhideWhenUsed/>
    <w:qFormat/>
    <w:rsid w:val="00A076D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D41B0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2">
    <w:name w:val="Заголовок 2 Знак"/>
    <w:link w:val="21"/>
    <w:uiPriority w:val="99"/>
    <w:semiHidden/>
    <w:locked/>
    <w:rsid w:val="00D41B0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D41B02"/>
    <w:rPr>
      <w:rFonts w:ascii="Cambria" w:hAnsi="Cambria" w:cs="Times New Roman"/>
      <w:b/>
      <w:bCs/>
      <w:sz w:val="26"/>
      <w:szCs w:val="26"/>
    </w:rPr>
  </w:style>
  <w:style w:type="paragraph" w:styleId="a5">
    <w:name w:val="header"/>
    <w:basedOn w:val="a1"/>
    <w:link w:val="a6"/>
    <w:uiPriority w:val="99"/>
    <w:rsid w:val="00D15F0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locked/>
    <w:rsid w:val="00D41B02"/>
    <w:rPr>
      <w:rFonts w:cs="Times New Roman"/>
      <w:sz w:val="24"/>
      <w:szCs w:val="24"/>
    </w:rPr>
  </w:style>
  <w:style w:type="paragraph" w:styleId="a7">
    <w:name w:val="footer"/>
    <w:basedOn w:val="a1"/>
    <w:link w:val="a8"/>
    <w:rsid w:val="00D15F0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semiHidden/>
    <w:locked/>
    <w:rsid w:val="00D41B02"/>
    <w:rPr>
      <w:rFonts w:cs="Times New Roman"/>
      <w:sz w:val="24"/>
      <w:szCs w:val="24"/>
    </w:rPr>
  </w:style>
  <w:style w:type="character" w:styleId="a9">
    <w:name w:val="page number"/>
    <w:uiPriority w:val="99"/>
    <w:rsid w:val="00D15F0B"/>
    <w:rPr>
      <w:rFonts w:cs="Times New Roman"/>
    </w:rPr>
  </w:style>
  <w:style w:type="paragraph" w:customStyle="1" w:styleId="aa">
    <w:name w:val="Название учреждения"/>
    <w:next w:val="ab"/>
    <w:uiPriority w:val="99"/>
    <w:rsid w:val="00292D18"/>
    <w:pPr>
      <w:spacing w:after="400" w:line="312" w:lineRule="auto"/>
      <w:jc w:val="center"/>
    </w:pPr>
    <w:rPr>
      <w:rFonts w:ascii="Arial" w:hAnsi="Arial" w:cs="Arial"/>
      <w:caps/>
      <w:sz w:val="28"/>
    </w:rPr>
  </w:style>
  <w:style w:type="paragraph" w:customStyle="1" w:styleId="ab">
    <w:name w:val="Образ программа(слова)"/>
    <w:next w:val="ac"/>
    <w:uiPriority w:val="99"/>
    <w:rsid w:val="00A94B80"/>
    <w:pPr>
      <w:spacing w:before="600"/>
      <w:jc w:val="center"/>
    </w:pPr>
    <w:rPr>
      <w:rFonts w:ascii="Arial" w:hAnsi="Arial" w:cs="Arial"/>
      <w:caps/>
      <w:sz w:val="28"/>
    </w:rPr>
  </w:style>
  <w:style w:type="paragraph" w:customStyle="1" w:styleId="ac">
    <w:name w:val="Название пограммы"/>
    <w:next w:val="ad"/>
    <w:uiPriority w:val="99"/>
    <w:rsid w:val="004742EC"/>
    <w:pPr>
      <w:spacing w:before="480" w:after="120"/>
      <w:jc w:val="center"/>
    </w:pPr>
    <w:rPr>
      <w:rFonts w:ascii="Arial" w:hAnsi="Arial"/>
      <w:b/>
      <w:bCs/>
      <w:sz w:val="40"/>
    </w:rPr>
  </w:style>
  <w:style w:type="paragraph" w:customStyle="1" w:styleId="ad">
    <w:name w:val="Название направления"/>
    <w:next w:val="ae"/>
    <w:uiPriority w:val="99"/>
    <w:rsid w:val="00D15F0B"/>
    <w:pPr>
      <w:jc w:val="center"/>
    </w:pPr>
    <w:rPr>
      <w:rFonts w:ascii="Arial" w:hAnsi="Arial" w:cs="Arial"/>
      <w:b/>
      <w:bCs/>
      <w:sz w:val="32"/>
    </w:rPr>
  </w:style>
  <w:style w:type="paragraph" w:customStyle="1" w:styleId="ae">
    <w:name w:val="Название отдела"/>
    <w:next w:val="af"/>
    <w:uiPriority w:val="99"/>
    <w:rsid w:val="00734D8F"/>
    <w:pPr>
      <w:spacing w:before="480" w:after="600"/>
      <w:jc w:val="center"/>
    </w:pPr>
    <w:rPr>
      <w:rFonts w:ascii="Arial" w:hAnsi="Arial" w:cs="Arial"/>
      <w:sz w:val="28"/>
      <w:szCs w:val="28"/>
    </w:rPr>
  </w:style>
  <w:style w:type="paragraph" w:customStyle="1" w:styleId="af">
    <w:name w:val="Возраст и срок реализации"/>
    <w:next w:val="af0"/>
    <w:uiPriority w:val="99"/>
    <w:rsid w:val="004742EC"/>
    <w:pPr>
      <w:spacing w:line="360" w:lineRule="auto"/>
      <w:jc w:val="center"/>
    </w:pPr>
    <w:rPr>
      <w:rFonts w:ascii="Arial" w:hAnsi="Arial" w:cs="Arial"/>
      <w:sz w:val="28"/>
      <w:szCs w:val="28"/>
    </w:rPr>
  </w:style>
  <w:style w:type="paragraph" w:customStyle="1" w:styleId="af0">
    <w:name w:val="Автор (надпись)"/>
    <w:next w:val="af1"/>
    <w:uiPriority w:val="99"/>
    <w:rsid w:val="0029674C"/>
    <w:pPr>
      <w:spacing w:before="360" w:after="240"/>
      <w:jc w:val="center"/>
    </w:pPr>
    <w:rPr>
      <w:rFonts w:ascii="Arial" w:hAnsi="Arial" w:cs="Arial"/>
      <w:sz w:val="28"/>
    </w:rPr>
  </w:style>
  <w:style w:type="paragraph" w:customStyle="1" w:styleId="af1">
    <w:name w:val="ФИО автора"/>
    <w:next w:val="af2"/>
    <w:uiPriority w:val="99"/>
    <w:rsid w:val="004742EC"/>
    <w:pPr>
      <w:spacing w:before="60"/>
      <w:jc w:val="center"/>
    </w:pPr>
    <w:rPr>
      <w:rFonts w:ascii="Arial" w:hAnsi="Arial"/>
      <w:b/>
      <w:bCs/>
      <w:sz w:val="36"/>
    </w:rPr>
  </w:style>
  <w:style w:type="paragraph" w:customStyle="1" w:styleId="af2">
    <w:name w:val="Педагог ДО (слова)"/>
    <w:uiPriority w:val="99"/>
    <w:rsid w:val="004742EC"/>
    <w:pPr>
      <w:jc w:val="center"/>
    </w:pPr>
    <w:rPr>
      <w:rFonts w:ascii="Arial" w:hAnsi="Arial"/>
      <w:sz w:val="28"/>
    </w:rPr>
  </w:style>
  <w:style w:type="paragraph" w:styleId="af3">
    <w:name w:val="Balloon Text"/>
    <w:basedOn w:val="a1"/>
    <w:link w:val="af4"/>
    <w:uiPriority w:val="99"/>
    <w:semiHidden/>
    <w:rsid w:val="00CB5E1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locked/>
    <w:rsid w:val="00D41B02"/>
    <w:rPr>
      <w:rFonts w:cs="Times New Roman"/>
      <w:sz w:val="2"/>
    </w:rPr>
  </w:style>
  <w:style w:type="paragraph" w:customStyle="1" w:styleId="af5">
    <w:name w:val="Колонтитул название"/>
    <w:uiPriority w:val="99"/>
    <w:rsid w:val="00D15F0B"/>
    <w:pPr>
      <w:pBdr>
        <w:bottom w:val="single" w:sz="4" w:space="1" w:color="auto"/>
      </w:pBdr>
      <w:tabs>
        <w:tab w:val="center" w:pos="2336"/>
        <w:tab w:val="center" w:pos="7014"/>
      </w:tabs>
      <w:jc w:val="center"/>
    </w:pPr>
    <w:rPr>
      <w:i/>
      <w:iCs/>
    </w:rPr>
  </w:style>
  <w:style w:type="paragraph" w:customStyle="1" w:styleId="12">
    <w:name w:val="Заг1"/>
    <w:next w:val="af6"/>
    <w:uiPriority w:val="99"/>
    <w:rsid w:val="00EF42FD"/>
    <w:pPr>
      <w:spacing w:before="240" w:after="120"/>
    </w:pPr>
    <w:rPr>
      <w:rFonts w:ascii="Arial" w:hAnsi="Arial"/>
      <w:b/>
      <w:sz w:val="28"/>
    </w:rPr>
  </w:style>
  <w:style w:type="paragraph" w:styleId="af6">
    <w:name w:val="Body Text"/>
    <w:basedOn w:val="a1"/>
    <w:link w:val="af7"/>
    <w:uiPriority w:val="99"/>
    <w:rsid w:val="00D15F0B"/>
    <w:pPr>
      <w:spacing w:line="360" w:lineRule="auto"/>
      <w:jc w:val="both"/>
    </w:pPr>
  </w:style>
  <w:style w:type="character" w:customStyle="1" w:styleId="af7">
    <w:name w:val="Основной текст Знак"/>
    <w:link w:val="af6"/>
    <w:uiPriority w:val="99"/>
    <w:locked/>
    <w:rsid w:val="00877401"/>
    <w:rPr>
      <w:rFonts w:cs="Times New Roman"/>
      <w:sz w:val="24"/>
      <w:lang w:val="ru-RU" w:eastAsia="ru-RU"/>
    </w:rPr>
  </w:style>
  <w:style w:type="paragraph" w:customStyle="1" w:styleId="23">
    <w:name w:val="Заг2"/>
    <w:next w:val="af6"/>
    <w:autoRedefine/>
    <w:uiPriority w:val="99"/>
    <w:rsid w:val="00E05F18"/>
    <w:pPr>
      <w:spacing w:before="120" w:after="60"/>
      <w:jc w:val="center"/>
    </w:pPr>
    <w:rPr>
      <w:b/>
      <w:sz w:val="24"/>
      <w:szCs w:val="24"/>
    </w:rPr>
  </w:style>
  <w:style w:type="paragraph" w:customStyle="1" w:styleId="1">
    <w:name w:val="Список1 нумер"/>
    <w:basedOn w:val="af6"/>
    <w:uiPriority w:val="99"/>
    <w:rsid w:val="00D4588B"/>
    <w:pPr>
      <w:numPr>
        <w:numId w:val="1"/>
      </w:numPr>
    </w:pPr>
  </w:style>
  <w:style w:type="paragraph" w:customStyle="1" w:styleId="20">
    <w:name w:val="Список2 нумер"/>
    <w:basedOn w:val="af6"/>
    <w:uiPriority w:val="99"/>
    <w:rsid w:val="00D15F0B"/>
    <w:pPr>
      <w:numPr>
        <w:numId w:val="4"/>
      </w:numPr>
    </w:pPr>
  </w:style>
  <w:style w:type="paragraph" w:customStyle="1" w:styleId="13">
    <w:name w:val="Список1 маркированный"/>
    <w:basedOn w:val="af6"/>
    <w:link w:val="14"/>
    <w:rsid w:val="00D15F0B"/>
  </w:style>
  <w:style w:type="paragraph" w:customStyle="1" w:styleId="2">
    <w:name w:val="Список2 маркированный"/>
    <w:basedOn w:val="af6"/>
    <w:uiPriority w:val="99"/>
    <w:rsid w:val="00D15F0B"/>
    <w:pPr>
      <w:numPr>
        <w:numId w:val="3"/>
      </w:numPr>
    </w:pPr>
  </w:style>
  <w:style w:type="paragraph" w:customStyle="1" w:styleId="af8">
    <w:name w:val="Таблица шапка"/>
    <w:uiPriority w:val="99"/>
    <w:rsid w:val="00D15F0B"/>
    <w:pPr>
      <w:jc w:val="center"/>
    </w:pPr>
    <w:rPr>
      <w:b/>
      <w:sz w:val="24"/>
      <w:szCs w:val="24"/>
    </w:rPr>
  </w:style>
  <w:style w:type="paragraph" w:customStyle="1" w:styleId="af9">
    <w:name w:val="Таблица текст"/>
    <w:uiPriority w:val="99"/>
    <w:rsid w:val="00D15F0B"/>
    <w:pPr>
      <w:jc w:val="both"/>
    </w:pPr>
    <w:rPr>
      <w:sz w:val="24"/>
      <w:szCs w:val="24"/>
    </w:rPr>
  </w:style>
  <w:style w:type="paragraph" w:styleId="15">
    <w:name w:val="toc 1"/>
    <w:basedOn w:val="a1"/>
    <w:next w:val="a1"/>
    <w:autoRedefine/>
    <w:uiPriority w:val="99"/>
    <w:rsid w:val="00D15F0B"/>
    <w:pPr>
      <w:spacing w:line="360" w:lineRule="auto"/>
    </w:pPr>
    <w:rPr>
      <w:b/>
    </w:rPr>
  </w:style>
  <w:style w:type="paragraph" w:styleId="24">
    <w:name w:val="toc 2"/>
    <w:basedOn w:val="a1"/>
    <w:next w:val="a1"/>
    <w:autoRedefine/>
    <w:uiPriority w:val="99"/>
    <w:rsid w:val="00D15F0B"/>
    <w:pPr>
      <w:spacing w:line="360" w:lineRule="auto"/>
      <w:ind w:left="357"/>
    </w:pPr>
  </w:style>
  <w:style w:type="paragraph" w:customStyle="1" w:styleId="a">
    <w:name w:val="ТабНумер"/>
    <w:uiPriority w:val="99"/>
    <w:rsid w:val="00D15F0B"/>
    <w:pPr>
      <w:numPr>
        <w:numId w:val="5"/>
      </w:numPr>
      <w:jc w:val="both"/>
    </w:pPr>
    <w:rPr>
      <w:sz w:val="24"/>
      <w:szCs w:val="24"/>
    </w:rPr>
  </w:style>
  <w:style w:type="paragraph" w:customStyle="1" w:styleId="a0">
    <w:name w:val="ТабМарк"/>
    <w:uiPriority w:val="99"/>
    <w:rsid w:val="00D15F0B"/>
    <w:pPr>
      <w:numPr>
        <w:numId w:val="6"/>
      </w:numPr>
      <w:jc w:val="both"/>
    </w:pPr>
    <w:rPr>
      <w:sz w:val="24"/>
      <w:szCs w:val="24"/>
    </w:rPr>
  </w:style>
  <w:style w:type="paragraph" w:customStyle="1" w:styleId="afa">
    <w:name w:val="Отступ"/>
    <w:basedOn w:val="1"/>
    <w:uiPriority w:val="99"/>
    <w:rsid w:val="00D71888"/>
    <w:pPr>
      <w:numPr>
        <w:numId w:val="0"/>
      </w:numPr>
      <w:ind w:left="360"/>
    </w:pPr>
  </w:style>
  <w:style w:type="paragraph" w:customStyle="1" w:styleId="31">
    <w:name w:val="Заг3"/>
    <w:basedOn w:val="10"/>
    <w:next w:val="af6"/>
    <w:autoRedefine/>
    <w:uiPriority w:val="99"/>
    <w:rsid w:val="00107C86"/>
    <w:pPr>
      <w:spacing w:before="0" w:after="0"/>
    </w:pPr>
    <w:rPr>
      <w:rFonts w:ascii="Times New Roman" w:hAnsi="Times New Roman" w:cs="Times New Roman"/>
      <w:bCs w:val="0"/>
      <w:kern w:val="0"/>
      <w:sz w:val="26"/>
      <w:szCs w:val="26"/>
      <w:u w:val="single"/>
    </w:rPr>
  </w:style>
  <w:style w:type="paragraph" w:customStyle="1" w:styleId="25">
    <w:name w:val="Отступ2"/>
    <w:basedOn w:val="afa"/>
    <w:autoRedefine/>
    <w:uiPriority w:val="99"/>
    <w:rsid w:val="00F97BC3"/>
    <w:pPr>
      <w:ind w:left="0" w:firstLine="709"/>
    </w:pPr>
  </w:style>
  <w:style w:type="table" w:styleId="afb">
    <w:name w:val="Table Grid"/>
    <w:basedOn w:val="a3"/>
    <w:uiPriority w:val="99"/>
    <w:rsid w:val="00292D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toc 3"/>
    <w:basedOn w:val="a1"/>
    <w:next w:val="a1"/>
    <w:autoRedefine/>
    <w:uiPriority w:val="99"/>
    <w:rsid w:val="00753406"/>
    <w:pPr>
      <w:ind w:left="480"/>
    </w:pPr>
  </w:style>
  <w:style w:type="character" w:styleId="afc">
    <w:name w:val="Hyperlink"/>
    <w:uiPriority w:val="99"/>
    <w:rsid w:val="00753406"/>
    <w:rPr>
      <w:rFonts w:cs="Times New Roman"/>
      <w:color w:val="0000FF"/>
      <w:u w:val="single"/>
    </w:rPr>
  </w:style>
  <w:style w:type="paragraph" w:styleId="afd">
    <w:name w:val="TOC Heading"/>
    <w:basedOn w:val="10"/>
    <w:next w:val="a1"/>
    <w:uiPriority w:val="99"/>
    <w:qFormat/>
    <w:rsid w:val="00F50266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afe">
    <w:name w:val="List Paragraph"/>
    <w:basedOn w:val="a1"/>
    <w:uiPriority w:val="99"/>
    <w:qFormat/>
    <w:rsid w:val="004F05A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f">
    <w:name w:val="Title"/>
    <w:basedOn w:val="a1"/>
    <w:link w:val="aff0"/>
    <w:uiPriority w:val="99"/>
    <w:qFormat/>
    <w:rsid w:val="00DE34EF"/>
    <w:pPr>
      <w:spacing w:before="5160"/>
      <w:jc w:val="center"/>
    </w:pPr>
    <w:rPr>
      <w:b/>
      <w:bCs/>
      <w:spacing w:val="40"/>
      <w:sz w:val="36"/>
    </w:rPr>
  </w:style>
  <w:style w:type="character" w:customStyle="1" w:styleId="aff0">
    <w:name w:val="Название Знак"/>
    <w:basedOn w:val="a2"/>
    <w:link w:val="aff"/>
    <w:uiPriority w:val="99"/>
    <w:rsid w:val="00DE34EF"/>
    <w:rPr>
      <w:b/>
      <w:bCs/>
      <w:spacing w:val="40"/>
      <w:sz w:val="36"/>
      <w:szCs w:val="24"/>
    </w:rPr>
  </w:style>
  <w:style w:type="paragraph" w:styleId="aff1">
    <w:name w:val="Normal (Web)"/>
    <w:basedOn w:val="a1"/>
    <w:uiPriority w:val="99"/>
    <w:semiHidden/>
    <w:unhideWhenUsed/>
    <w:locked/>
    <w:rsid w:val="00374ADA"/>
    <w:pPr>
      <w:spacing w:before="100" w:beforeAutospacing="1" w:after="100" w:afterAutospacing="1"/>
    </w:pPr>
  </w:style>
  <w:style w:type="character" w:customStyle="1" w:styleId="c2">
    <w:name w:val="c2"/>
    <w:uiPriority w:val="99"/>
    <w:rsid w:val="009D64A5"/>
  </w:style>
  <w:style w:type="character" w:customStyle="1" w:styleId="50">
    <w:name w:val="Заголовок 5 Знак"/>
    <w:basedOn w:val="a2"/>
    <w:link w:val="5"/>
    <w:semiHidden/>
    <w:rsid w:val="00A076D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16">
    <w:name w:val="Сетка таблицы1"/>
    <w:basedOn w:val="a3"/>
    <w:next w:val="afb"/>
    <w:uiPriority w:val="59"/>
    <w:rsid w:val="0070105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Список1 маркированный Знак"/>
    <w:basedOn w:val="af7"/>
    <w:link w:val="13"/>
    <w:rsid w:val="00464328"/>
    <w:rPr>
      <w:rFonts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boss\&#1054;&#1090;&#1076;&#1077;&#1083;%20&#1090;&#1077;&#1093;&#1085;&#1080;&#1095;&#1077;&#1089;&#1082;&#1086;&#1075;&#1086;%20&#1090;&#1074;&#1086;&#1088;&#1095;&#1077;&#1089;&#1090;&#1074;&#1072;\03-&#1055;&#1088;&#1086;&#1075;&#1088;&#1072;&#1084;&#1084;&#1099;%20&#1086;&#1090;&#1076;&#1077;&#1083;&#1072;\00-&#1058;&#1080;&#1087;&#1086;&#1074;&#1099;&#1077;%20&#1076;&#1086;&#1082;&#1091;&#1084;&#1077;&#1085;&#1090;&#1099;%20&#1080;%20&#1096;&#1072;&#1073;&#1083;&#1086;&#1085;&#1099;\&#1054;&#1073;&#1088;&#1072;&#1079;&#1086;&#1074;&#1072;&#1090;&#1077;&#1083;&#1100;&#1085;&#1072;&#1103;%20&#1087;&#1088;&#1086;&#1075;&#1088;&#1072;&#1084;&#1084;&#1072;%20(&#1085;&#1086;&#1074;&#1072;&#1103;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D83B1E-2527-4D76-8244-639B5D912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Образовательная программа (новая)</Template>
  <TotalTime>776</TotalTime>
  <Pages>1</Pages>
  <Words>2414</Words>
  <Characters>13763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Сам себе конструктор</vt:lpstr>
    </vt:vector>
  </TitlesOfParts>
  <Company>CVR</Company>
  <LinksUpToDate>false</LinksUpToDate>
  <CharactersWithSpaces>16145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Сам себе конструктор</dc:title>
  <dc:subject>Образовательная программа</dc:subject>
  <dc:creator>Ершова ГВ</dc:creator>
  <cp:keywords>техническое моделирование</cp:keywords>
  <dc:description/>
  <cp:lastModifiedBy>Кораблева</cp:lastModifiedBy>
  <cp:revision>25</cp:revision>
  <cp:lastPrinted>2018-05-29T12:34:00Z</cp:lastPrinted>
  <dcterms:created xsi:type="dcterms:W3CDTF">2017-09-29T13:18:00Z</dcterms:created>
  <dcterms:modified xsi:type="dcterms:W3CDTF">2018-08-23T17:55:00Z</dcterms:modified>
</cp:coreProperties>
</file>